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20" w:rsidRPr="00DB3248" w:rsidRDefault="00382B20" w:rsidP="003C43FE">
      <w:pPr>
        <w:ind w:right="484"/>
      </w:pPr>
      <w:r>
        <w:rPr>
          <w:noProof/>
          <w:lang w:val="ru-RU" w:eastAsia="ru-RU"/>
        </w:rPr>
        <w:pict>
          <v:rect id="_x0000_s1026" style="position:absolute;margin-left:-31.05pt;margin-top:21.8pt;width:515.15pt;height:768pt;z-index:251651072"/>
        </w:pict>
      </w:r>
      <w:r>
        <w:rPr>
          <w:noProof/>
          <w:lang w:val="ru-RU" w:eastAsia="ru-RU"/>
        </w:rPr>
        <w:pict>
          <v:rect id="_x0000_s1027" style="position:absolute;margin-left:-85.05pt;margin-top:-58.2pt;width:609.65pt;height:886.25pt;z-index:251650048" fillcolor="#3cc"/>
        </w:pict>
      </w:r>
    </w:p>
    <w:p w:rsidR="00382B20" w:rsidRPr="00DB3248" w:rsidRDefault="00382B20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096" strokecolor="white">
            <v:textbox style="mso-next-textbox:#_x0000_s1028">
              <w:txbxContent>
                <w:p w:rsidR="00382B20" w:rsidRPr="006E03F1" w:rsidRDefault="00382B20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382B20" w:rsidRDefault="00382B20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 w:rsidRPr="003C7C4C"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2.75pt;height:133.5pt;visibility:visible">
                        <v:imagedata r:id="rId7" o:title=""/>
                      </v:shape>
                    </w:pict>
                  </w:r>
                </w:p>
                <w:p w:rsidR="00382B20" w:rsidRPr="00915FE7" w:rsidRDefault="00382B20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382B20" w:rsidRDefault="00382B20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проекту решения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382B20" w:rsidRDefault="00382B20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2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382B20" w:rsidRPr="00604F9F" w:rsidRDefault="00382B20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3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4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382B20" w:rsidRPr="00604F9F" w:rsidRDefault="00382B20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120" strokecolor="white">
            <v:textbox style="mso-next-textbox:#_x0000_s1029">
              <w:txbxContent>
                <w:p w:rsidR="00382B20" w:rsidRDefault="00382B20" w:rsidP="00553EA5">
                  <w:pPr>
                    <w:rPr>
                      <w:noProof/>
                      <w:lang w:eastAsia="ru-RU"/>
                    </w:rPr>
                  </w:pPr>
                </w:p>
                <w:p w:rsidR="00382B20" w:rsidRPr="006E03F1" w:rsidRDefault="00382B20" w:rsidP="00553EA5">
                  <w:pPr>
                    <w:rPr>
                      <w:noProof/>
                      <w:lang w:eastAsia="ru-RU"/>
                    </w:rPr>
                  </w:pPr>
                </w:p>
                <w:p w:rsidR="00382B20" w:rsidRDefault="00382B20" w:rsidP="00553EA5">
                  <w:r w:rsidRPr="003C7C4C">
                    <w:rPr>
                      <w:noProof/>
                      <w:lang w:val="ru-RU" w:eastAsia="ru-RU"/>
                    </w:rPr>
                    <w:pict>
                      <v:shape id="_x0000_i1028" type="#_x0000_t75" style="width:472.5pt;height:294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Pr="00DB3248" w:rsidRDefault="00382B20" w:rsidP="003C43FE">
      <w:pPr>
        <w:ind w:right="484"/>
      </w:pPr>
    </w:p>
    <w:p w:rsidR="00382B20" w:rsidRDefault="00382B20" w:rsidP="003C43FE">
      <w:pPr>
        <w:ind w:right="484"/>
      </w:pPr>
    </w:p>
    <w:p w:rsidR="00382B20" w:rsidRDefault="00382B20" w:rsidP="003C43FE">
      <w:pPr>
        <w:ind w:right="484"/>
      </w:pPr>
    </w:p>
    <w:p w:rsidR="00382B20" w:rsidRDefault="00382B20" w:rsidP="003C43FE">
      <w:pPr>
        <w:ind w:right="484"/>
      </w:pPr>
    </w:p>
    <w:p w:rsidR="00382B20" w:rsidRDefault="00382B20" w:rsidP="003C43FE">
      <w:pPr>
        <w:ind w:right="484"/>
      </w:pP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382B20" w:rsidRPr="00CC3269" w:rsidRDefault="00382B20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CC3269">
        <w:rPr>
          <w:b/>
          <w:bCs/>
          <w:sz w:val="28"/>
          <w:szCs w:val="28"/>
          <w:lang w:val="ru-RU"/>
        </w:rPr>
        <w:t>Уважаемые жители Озинского муниципального района!</w:t>
      </w:r>
    </w:p>
    <w:p w:rsidR="00382B20" w:rsidRPr="00CC3269" w:rsidRDefault="00382B20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382B20" w:rsidRPr="00604F9F" w:rsidRDefault="00382B20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82B20" w:rsidRPr="00CC3269" w:rsidRDefault="00382B20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382B20" w:rsidRPr="00CC3269" w:rsidRDefault="00382B20" w:rsidP="003C43FE">
      <w:pPr>
        <w:spacing w:line="240" w:lineRule="auto"/>
        <w:ind w:left="57" w:right="484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382B20" w:rsidRPr="00CC3269" w:rsidRDefault="00382B20" w:rsidP="003C43FE">
      <w:pPr>
        <w:spacing w:line="240" w:lineRule="auto"/>
        <w:ind w:left="57" w:right="484" w:firstLine="651"/>
        <w:jc w:val="both"/>
        <w:rPr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>Контроль за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382B20" w:rsidRPr="00604F9F" w:rsidRDefault="00382B20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3C7C4C">
        <w:rPr>
          <w:noProof/>
          <w:sz w:val="28"/>
          <w:szCs w:val="28"/>
          <w:lang w:val="ru-RU" w:eastAsia="ru-RU"/>
        </w:rPr>
        <w:pict>
          <v:shape id="_x0000_i1029" type="#_x0000_t75" alt="Безымянный" style="width:468.75pt;height:354pt;visibility:visible">
            <v:imagedata r:id="rId9" o:title=""/>
          </v:shape>
        </w:pict>
      </w:r>
    </w:p>
    <w:p w:rsidR="00382B20" w:rsidRPr="00604F9F" w:rsidRDefault="00382B20" w:rsidP="008F0E82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2022г.-2024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10930" w:type="dxa"/>
        <w:tblInd w:w="-459" w:type="dxa"/>
        <w:tblLook w:val="00A0"/>
      </w:tblPr>
      <w:tblGrid>
        <w:gridCol w:w="2818"/>
        <w:gridCol w:w="1282"/>
        <w:gridCol w:w="1300"/>
        <w:gridCol w:w="1300"/>
        <w:gridCol w:w="1300"/>
        <w:gridCol w:w="1465"/>
        <w:gridCol w:w="1465"/>
      </w:tblGrid>
      <w:tr w:rsidR="00382B20" w:rsidRPr="000179E2" w:rsidTr="00784CF8">
        <w:trPr>
          <w:trHeight w:val="255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28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382B20" w:rsidRPr="000179E2" w:rsidTr="00784CF8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293BAA">
            <w:pPr>
              <w:spacing w:after="0" w:line="240" w:lineRule="auto"/>
              <w:ind w:right="286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20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293BAA">
            <w:pPr>
              <w:spacing w:after="0" w:line="240" w:lineRule="auto"/>
              <w:ind w:right="272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21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293BAA">
            <w:pPr>
              <w:spacing w:after="0" w:line="240" w:lineRule="auto"/>
              <w:ind w:right="258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22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293BAA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b/>
                  <w:bCs/>
                  <w:lang w:eastAsia="ru-RU"/>
                </w:rPr>
                <w:t>202</w:t>
              </w:r>
              <w:r>
                <w:rPr>
                  <w:b/>
                  <w:bCs/>
                  <w:lang w:val="ru-RU" w:eastAsia="ru-RU"/>
                </w:rPr>
                <w:t>3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Default="00382B20" w:rsidP="00784CF8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>
                <w:rPr>
                  <w:b/>
                  <w:bCs/>
                  <w:lang w:eastAsia="ru-RU"/>
                </w:rPr>
                <w:t>202</w:t>
              </w:r>
              <w:r>
                <w:rPr>
                  <w:b/>
                  <w:bCs/>
                  <w:lang w:val="ru-RU" w:eastAsia="ru-RU"/>
                </w:rPr>
                <w:t>4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</w:tr>
      <w:tr w:rsidR="00382B20" w:rsidRPr="000179E2" w:rsidTr="00784CF8">
        <w:trPr>
          <w:trHeight w:val="2418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428028,9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460163,8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488038,3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518896,2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-81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551796,6</w:t>
            </w:r>
          </w:p>
        </w:tc>
      </w:tr>
      <w:tr w:rsidR="00382B20" w:rsidRPr="000179E2" w:rsidTr="00784CF8">
        <w:trPr>
          <w:trHeight w:val="4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2. Объем валовой продукции сельского хозяйства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Pr="00501505" w:rsidRDefault="00382B20" w:rsidP="009E0B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млн</w:t>
            </w:r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.рублей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2731,2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2945,3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3124,6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3330,9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3557,6</w:t>
            </w:r>
          </w:p>
        </w:tc>
      </w:tr>
      <w:tr w:rsidR="00382B20" w:rsidRPr="000179E2" w:rsidTr="00784CF8">
        <w:trPr>
          <w:trHeight w:val="135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96975,0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32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101767,6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338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106516,7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231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112904,9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119678,3</w:t>
            </w:r>
          </w:p>
        </w:tc>
      </w:tr>
      <w:tr w:rsidR="00382B20" w:rsidRPr="000179E2" w:rsidTr="00784CF8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4. Численность детей до 18 лет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4233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4185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4125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4066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4001</w:t>
            </w:r>
          </w:p>
        </w:tc>
      </w:tr>
      <w:tr w:rsidR="00382B20" w:rsidRPr="000179E2" w:rsidTr="00784CF8">
        <w:trPr>
          <w:trHeight w:val="2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Pr="000179E2" w:rsidRDefault="00382B20" w:rsidP="009E0B5D">
            <w:pPr>
              <w:pStyle w:val="1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Pr="00382BAF" w:rsidRDefault="00382B20" w:rsidP="009E0B5D">
            <w:pPr>
              <w:pStyle w:val="1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382BAF">
              <w:rPr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pStyle w:val="110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pStyle w:val="110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pStyle w:val="110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pStyle w:val="110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pStyle w:val="110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</w:tr>
      <w:tr w:rsidR="00382B20" w:rsidRPr="000179E2" w:rsidTr="00784CF8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6.Пенсионеры,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5270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5200</w:t>
            </w:r>
          </w:p>
        </w:tc>
      </w:tr>
      <w:tr w:rsidR="00382B20" w:rsidRPr="000179E2" w:rsidTr="00784CF8">
        <w:trPr>
          <w:trHeight w:val="30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7. Выплаты социального характера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2428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2569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2751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2952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3173</w:t>
            </w:r>
          </w:p>
        </w:tc>
      </w:tr>
      <w:tr w:rsidR="00382B20" w:rsidRPr="000179E2" w:rsidTr="00784CF8">
        <w:trPr>
          <w:trHeight w:val="28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8. Оборот розничной торговли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10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1190777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169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1255887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1340157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167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1431422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1530333</w:t>
            </w:r>
          </w:p>
        </w:tc>
      </w:tr>
      <w:tr w:rsidR="00382B20" w:rsidRPr="000179E2" w:rsidTr="00784CF8">
        <w:trPr>
          <w:trHeight w:val="33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9. Оборот общественного питания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22026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25304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27002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28841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30834</w:t>
            </w:r>
          </w:p>
        </w:tc>
      </w:tr>
      <w:tr w:rsidR="00382B20" w:rsidRPr="000179E2" w:rsidTr="00784CF8">
        <w:trPr>
          <w:trHeight w:val="27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b/>
                <w:bCs/>
                <w:sz w:val="20"/>
                <w:szCs w:val="20"/>
                <w:lang w:eastAsia="ru-RU"/>
              </w:rPr>
              <w:t>. Численность работающих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3097</w:t>
            </w:r>
          </w:p>
        </w:tc>
      </w:tr>
      <w:tr w:rsidR="00382B20" w:rsidRPr="000179E2" w:rsidTr="00784CF8">
        <w:trPr>
          <w:trHeight w:val="19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11. Фонд оплаты труда работающих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15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931084,0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tabs>
                <w:tab w:val="left" w:pos="829"/>
              </w:tabs>
              <w:spacing w:after="0" w:line="240" w:lineRule="auto"/>
              <w:ind w:right="253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1005560,0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1076950,0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1155568,0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1242236,0</w:t>
            </w:r>
          </w:p>
        </w:tc>
      </w:tr>
      <w:tr w:rsidR="00382B20" w:rsidRPr="000179E2" w:rsidTr="00784CF8">
        <w:trPr>
          <w:trHeight w:val="130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</w:tr>
      <w:tr w:rsidR="00382B20" w:rsidRPr="000179E2" w:rsidTr="00784CF8">
        <w:trPr>
          <w:trHeight w:val="162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1287,0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1357,9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1409,5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1464,5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B20" w:rsidRDefault="00382B20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1521,6</w:t>
            </w:r>
          </w:p>
        </w:tc>
      </w:tr>
    </w:tbl>
    <w:p w:rsidR="00382B20" w:rsidRDefault="00382B20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82B20" w:rsidRPr="002823C1" w:rsidRDefault="00382B20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Pr="000F214F" w:rsidRDefault="00382B20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>Бюджетный процесс - ежегодное формирование и исполнение бюджета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95"/>
      </w:tblGrid>
      <w:tr w:rsidR="00382B20" w:rsidRPr="000179E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:rsidR="00382B20" w:rsidRPr="000179E2" w:rsidRDefault="00382B20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>Утверждение бюджета на очередной финансовый год и плановый период</w:t>
            </w:r>
          </w:p>
          <w:p w:rsidR="00382B20" w:rsidRPr="000179E2" w:rsidRDefault="00382B20" w:rsidP="003C43FE">
            <w:pPr>
              <w:spacing w:after="290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Исполнение бюджета в текущем году</w:t>
            </w:r>
          </w:p>
          <w:p w:rsidR="00382B20" w:rsidRPr="000179E2" w:rsidRDefault="00382B20" w:rsidP="003C43FE">
            <w:pPr>
              <w:spacing w:after="37" w:line="211" w:lineRule="exact"/>
              <w:ind w:left="220" w:right="484"/>
              <w:rPr>
                <w:rStyle w:val="20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 xml:space="preserve">   (органы исполнительной власти: местная администрация,</w:t>
            </w:r>
          </w:p>
          <w:p w:rsidR="00382B20" w:rsidRPr="000179E2" w:rsidRDefault="00382B20" w:rsidP="003C43FE">
            <w:pPr>
              <w:spacing w:after="37" w:line="211" w:lineRule="exact"/>
              <w:ind w:left="220" w:right="484"/>
              <w:rPr>
                <w:rStyle w:val="20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 xml:space="preserve">    финансовые органы)</w:t>
            </w:r>
          </w:p>
          <w:p w:rsidR="00382B20" w:rsidRPr="000179E2" w:rsidRDefault="00382B20" w:rsidP="003C43FE">
            <w:pPr>
              <w:spacing w:after="37" w:line="211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360" w:right="484"/>
              <w:rPr>
                <w:rStyle w:val="19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9"/>
                <w:bCs w:val="0"/>
                <w:color w:val="5F497A"/>
              </w:rPr>
              <w:t xml:space="preserve">  </w:t>
            </w: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   года</w:t>
            </w:r>
          </w:p>
          <w:p w:rsidR="00382B20" w:rsidRPr="000179E2" w:rsidRDefault="00382B20" w:rsidP="003C43FE">
            <w:pPr>
              <w:spacing w:after="290" w:line="180" w:lineRule="exact"/>
              <w:ind w:left="36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 xml:space="preserve">      (органы исполнительной власти)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right="484"/>
              <w:rPr>
                <w:rStyle w:val="19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            Утверждение отчета об исполнении бюджета предыдущего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              года</w:t>
            </w:r>
          </w:p>
          <w:p w:rsidR="00382B20" w:rsidRPr="000179E2" w:rsidRDefault="00382B20" w:rsidP="003C43FE">
            <w:pPr>
              <w:spacing w:after="295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 xml:space="preserve">                     (законодательные, представительные органы власти)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220" w:right="484"/>
              <w:rPr>
                <w:rStyle w:val="19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             С оставление проекта бюджета на очередной финансовый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220" w:right="484"/>
              <w:rPr>
                <w:rStyle w:val="19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              год и плановый период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220" w:right="484"/>
              <w:rPr>
                <w:rStyle w:val="20"/>
                <w:b/>
                <w:color w:val="5F497A"/>
                <w:sz w:val="22"/>
                <w:szCs w:val="22"/>
              </w:rPr>
            </w:pPr>
            <w:r w:rsidRPr="000179E2">
              <w:rPr>
                <w:rStyle w:val="19"/>
                <w:bCs w:val="0"/>
                <w:color w:val="5F497A"/>
                <w:sz w:val="22"/>
                <w:szCs w:val="22"/>
              </w:rPr>
              <w:t xml:space="preserve">                   </w:t>
            </w:r>
            <w:r w:rsidRPr="000179E2">
              <w:rPr>
                <w:rFonts w:ascii="Calibri" w:hAnsi="Calibri" w:cs="Calibri"/>
                <w:b/>
                <w:color w:val="5F497A"/>
                <w:lang w:val="ru-RU" w:eastAsia="ru-RU"/>
              </w:rPr>
              <w:t xml:space="preserve"> </w:t>
            </w: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>(органы исполнительной власти)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360" w:right="484"/>
              <w:rPr>
                <w:rStyle w:val="19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9"/>
                <w:bCs w:val="0"/>
                <w:color w:val="5F497A"/>
              </w:rPr>
              <w:t xml:space="preserve">                  </w:t>
            </w: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>Рассмотрение проекта бюджета на очередной</w:t>
            </w:r>
          </w:p>
          <w:p w:rsidR="00382B20" w:rsidRPr="000179E2" w:rsidRDefault="00382B20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9"/>
                <w:bCs w:val="0"/>
                <w:color w:val="5F497A"/>
                <w:sz w:val="28"/>
                <w:szCs w:val="28"/>
              </w:rPr>
              <w:t xml:space="preserve">                 финансовый год и плановый период</w:t>
            </w:r>
          </w:p>
          <w:p w:rsidR="00382B20" w:rsidRPr="000179E2" w:rsidRDefault="00382B20" w:rsidP="003C43FE">
            <w:pPr>
              <w:spacing w:after="0" w:line="180" w:lineRule="exact"/>
              <w:ind w:left="360" w:right="484"/>
              <w:rPr>
                <w:rStyle w:val="20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0"/>
                <w:b/>
                <w:color w:val="5F497A"/>
                <w:sz w:val="24"/>
                <w:szCs w:val="24"/>
              </w:rPr>
              <w:t xml:space="preserve">                      </w:t>
            </w:r>
            <w:r w:rsidRPr="000179E2">
              <w:rPr>
                <w:rStyle w:val="20"/>
                <w:b/>
                <w:color w:val="5F497A"/>
                <w:sz w:val="22"/>
                <w:szCs w:val="22"/>
              </w:rPr>
              <w:t>(законодательные, представительные органы власти)</w:t>
            </w:r>
          </w:p>
          <w:p w:rsidR="00382B20" w:rsidRPr="000179E2" w:rsidRDefault="00382B20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382B20" w:rsidRPr="000179E2" w:rsidRDefault="00382B20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382B20" w:rsidRPr="000179E2" w:rsidRDefault="00382B20" w:rsidP="003C43FE">
            <w:pPr>
              <w:spacing w:after="0" w:line="180" w:lineRule="exact"/>
              <w:ind w:right="484"/>
              <w:rPr>
                <w:rFonts w:ascii="Calibri" w:hAnsi="Calibri" w:cs="Calibri"/>
                <w:sz w:val="20"/>
                <w:szCs w:val="20"/>
                <w:lang w:val="ru-RU" w:eastAsia="ru-RU"/>
              </w:rPr>
            </w:pPr>
          </w:p>
        </w:tc>
      </w:tr>
    </w:tbl>
    <w:p w:rsidR="00382B20" w:rsidRDefault="00382B20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82B20" w:rsidRPr="0025794F" w:rsidRDefault="00382B20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382B20" w:rsidRPr="0025794F" w:rsidRDefault="00382B20" w:rsidP="003C43FE">
      <w:pPr>
        <w:spacing w:line="240" w:lineRule="auto"/>
        <w:ind w:right="484"/>
        <w:jc w:val="both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</w:p>
    <w:p w:rsidR="00382B20" w:rsidRDefault="00382B20" w:rsidP="0025794F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Бюджет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</w:t>
      </w:r>
    </w:p>
    <w:p w:rsidR="00382B20" w:rsidRPr="0025794F" w:rsidRDefault="00382B20" w:rsidP="0025794F">
      <w:pPr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604F9F">
        <w:rPr>
          <w:sz w:val="24"/>
          <w:szCs w:val="24"/>
          <w:lang w:val="ru-RU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2"/>
        <w:gridCol w:w="1323"/>
        <w:gridCol w:w="1256"/>
        <w:gridCol w:w="1360"/>
        <w:gridCol w:w="1374"/>
        <w:gridCol w:w="1360"/>
      </w:tblGrid>
      <w:tr w:rsidR="00382B20" w:rsidRPr="000179E2" w:rsidTr="00F441B9">
        <w:tc>
          <w:tcPr>
            <w:tcW w:w="3182" w:type="dxa"/>
            <w:shd w:val="clear" w:color="auto" w:fill="B2A1C7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323" w:type="dxa"/>
            <w:shd w:val="clear" w:color="auto" w:fill="B2A1C7"/>
            <w:vAlign w:val="center"/>
          </w:tcPr>
          <w:p w:rsidR="00382B20" w:rsidRDefault="00382B20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r w:rsidRPr="001F04A3">
              <w:rPr>
                <w:b/>
                <w:sz w:val="24"/>
                <w:szCs w:val="24"/>
                <w:lang w:val="ru-RU"/>
              </w:rPr>
              <w:t>20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382B20" w:rsidRPr="001F04A3" w:rsidRDefault="00382B20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год</w:t>
            </w:r>
          </w:p>
          <w:p w:rsidR="00382B20" w:rsidRPr="001F04A3" w:rsidRDefault="00382B20" w:rsidP="00C91E99">
            <w:pPr>
              <w:spacing w:after="0" w:line="240" w:lineRule="auto"/>
              <w:ind w:right="176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256" w:type="dxa"/>
            <w:shd w:val="clear" w:color="auto" w:fill="B2A1C7"/>
            <w:vAlign w:val="center"/>
          </w:tcPr>
          <w:p w:rsidR="00382B20" w:rsidRDefault="00382B20" w:rsidP="00F441B9">
            <w:pPr>
              <w:spacing w:after="0" w:line="240" w:lineRule="auto"/>
              <w:ind w:right="210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r w:rsidRPr="001F04A3">
              <w:rPr>
                <w:b/>
                <w:sz w:val="24"/>
                <w:szCs w:val="24"/>
                <w:lang w:val="ru-RU"/>
              </w:rPr>
              <w:t>21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382B20" w:rsidRPr="001F04A3" w:rsidRDefault="00382B20" w:rsidP="00C604CF">
            <w:pPr>
              <w:spacing w:after="0" w:line="240" w:lineRule="auto"/>
              <w:ind w:right="253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1360" w:type="dxa"/>
            <w:shd w:val="clear" w:color="auto" w:fill="B2A1C7"/>
            <w:vAlign w:val="center"/>
          </w:tcPr>
          <w:p w:rsidR="00382B20" w:rsidRPr="001F04A3" w:rsidRDefault="00382B20" w:rsidP="003C531C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Pr="001F04A3">
              <w:rPr>
                <w:b/>
                <w:sz w:val="24"/>
                <w:szCs w:val="24"/>
                <w:lang w:val="ru-RU"/>
              </w:rPr>
              <w:t>2</w:t>
            </w:r>
          </w:p>
          <w:p w:rsidR="00382B20" w:rsidRPr="001F04A3" w:rsidRDefault="00382B20" w:rsidP="003C531C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374" w:type="dxa"/>
            <w:shd w:val="clear" w:color="auto" w:fill="B2A1C7"/>
            <w:vAlign w:val="center"/>
          </w:tcPr>
          <w:p w:rsidR="00382B20" w:rsidRDefault="00382B20" w:rsidP="003C531C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Pr="001F04A3">
              <w:rPr>
                <w:b/>
                <w:sz w:val="24"/>
                <w:szCs w:val="24"/>
                <w:lang w:val="ru-RU"/>
              </w:rPr>
              <w:t>3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382B20" w:rsidRPr="001F04A3" w:rsidRDefault="00382B20" w:rsidP="003C531C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360" w:type="dxa"/>
            <w:shd w:val="clear" w:color="auto" w:fill="B2A1C7"/>
            <w:vAlign w:val="center"/>
          </w:tcPr>
          <w:p w:rsidR="00382B20" w:rsidRDefault="00382B20" w:rsidP="00C604CF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382B20" w:rsidRPr="001F04A3" w:rsidRDefault="00382B20" w:rsidP="00C604CF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r w:rsidRPr="001F04A3">
              <w:rPr>
                <w:b/>
                <w:sz w:val="24"/>
                <w:szCs w:val="24"/>
              </w:rPr>
              <w:t>год проект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F04A3">
              <w:rPr>
                <w:b/>
                <w:bCs/>
                <w:sz w:val="24"/>
                <w:szCs w:val="24"/>
              </w:rPr>
              <w:t>Доходы, в том числе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tabs>
                <w:tab w:val="left" w:pos="1206"/>
              </w:tabs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442660,0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3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545470,2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453001,4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406853,0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410618,7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Налоговые, неналоговые доходы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59644,1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73340,1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tabs>
                <w:tab w:val="left" w:pos="1214"/>
              </w:tabs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52021,2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53105,3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54827,9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-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383015,8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472130,1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400980,2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353747,7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355790,8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F04A3">
              <w:rPr>
                <w:b/>
                <w:bCs/>
                <w:sz w:val="24"/>
                <w:szCs w:val="24"/>
              </w:rPr>
              <w:t>Расходы, в том числе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437266,0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3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546076,2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tabs>
                <w:tab w:val="left" w:pos="1211"/>
              </w:tabs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453001,4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406853,0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410618,7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Условно утвержденные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3660,5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7730,0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35630,8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5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58106,3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40663,8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33776,4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36064,1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300843,9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tabs>
                <w:tab w:val="left" w:pos="1186"/>
              </w:tabs>
              <w:spacing w:after="0" w:line="240" w:lineRule="auto"/>
              <w:ind w:right="28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345833,6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-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312740,3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tabs>
                <w:tab w:val="left" w:pos="1240"/>
              </w:tabs>
              <w:spacing w:after="0" w:line="240" w:lineRule="auto"/>
              <w:ind w:right="-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299315,7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296749,8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smartTag w:uri="urn:schemas-microsoft-com:office:smarttags" w:element="PersonName">
              <w:r w:rsidRPr="001F04A3">
                <w:rPr>
                  <w:sz w:val="24"/>
                  <w:szCs w:val="24"/>
                </w:rPr>
                <w:t>Культура</w:t>
              </w:r>
            </w:smartTag>
            <w:r w:rsidRPr="001F04A3">
              <w:rPr>
                <w:sz w:val="24"/>
                <w:szCs w:val="24"/>
              </w:rPr>
              <w:t xml:space="preserve"> и искусство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60733,1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tabs>
                <w:tab w:val="left" w:pos="1020"/>
              </w:tabs>
              <w:spacing w:after="0" w:line="240" w:lineRule="auto"/>
              <w:ind w:right="244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67744,4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6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65093,4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35100,0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38700,0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6480,8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tabs>
                <w:tab w:val="left" w:pos="1112"/>
              </w:tabs>
              <w:spacing w:after="0" w:line="240" w:lineRule="auto"/>
              <w:ind w:right="11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9162,8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7974,2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7628,8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6427,7</w:t>
            </w:r>
          </w:p>
        </w:tc>
      </w:tr>
      <w:tr w:rsidR="00382B20" w:rsidRPr="000179E2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Другие расходы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33537,4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9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65229,1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2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26529,7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tabs>
                <w:tab w:val="left" w:pos="1046"/>
              </w:tabs>
              <w:spacing w:after="0" w:line="240" w:lineRule="auto"/>
              <w:ind w:right="15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27371,6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24947,1</w:t>
            </w:r>
          </w:p>
        </w:tc>
      </w:tr>
      <w:tr w:rsidR="00382B20" w:rsidRPr="00C604CF" w:rsidTr="009C4554">
        <w:tc>
          <w:tcPr>
            <w:tcW w:w="3182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Баланс (доходы-расходы)</w:t>
            </w:r>
          </w:p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Дефицит или профицит</w:t>
            </w:r>
          </w:p>
        </w:tc>
        <w:tc>
          <w:tcPr>
            <w:tcW w:w="1323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5394,0</w:t>
            </w:r>
          </w:p>
        </w:tc>
        <w:tc>
          <w:tcPr>
            <w:tcW w:w="1256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130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-606,0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374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360" w:type="dxa"/>
            <w:vAlign w:val="center"/>
          </w:tcPr>
          <w:p w:rsidR="00382B20" w:rsidRPr="001F04A3" w:rsidRDefault="00382B20" w:rsidP="009C4554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</w:tr>
    </w:tbl>
    <w:p w:rsidR="00382B20" w:rsidRDefault="00382B20" w:rsidP="0025794F">
      <w:pPr>
        <w:spacing w:line="240" w:lineRule="auto"/>
        <w:ind w:right="484"/>
        <w:rPr>
          <w:b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382B20" w:rsidRPr="00C604CF" w:rsidRDefault="00382B20" w:rsidP="003C43FE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t>Зачем нужны бюджеты?</w:t>
      </w:r>
    </w:p>
    <w:p w:rsidR="00382B20" w:rsidRDefault="00382B20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382B20" w:rsidRDefault="00382B20" w:rsidP="003C43FE">
      <w:pPr>
        <w:spacing w:line="240" w:lineRule="auto"/>
        <w:ind w:right="484"/>
        <w:jc w:val="both"/>
        <w:rPr>
          <w:sz w:val="28"/>
          <w:szCs w:val="28"/>
        </w:rPr>
      </w:pPr>
      <w:r w:rsidRPr="003C7C4C">
        <w:rPr>
          <w:noProof/>
          <w:sz w:val="28"/>
          <w:szCs w:val="28"/>
          <w:lang w:val="ru-RU" w:eastAsia="ru-RU"/>
        </w:rPr>
        <w:pict>
          <v:shape id="Рисунок 3" o:spid="_x0000_i1030" type="#_x0000_t75" style="width:461.25pt;height:308.25pt;visibility:visible">
            <v:imagedata r:id="rId10" o:title=""/>
          </v:shape>
        </w:pic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Pr="00DE3A45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t>Дефицит и профицит</w: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3C7C4C">
        <w:rPr>
          <w:noProof/>
          <w:sz w:val="28"/>
          <w:szCs w:val="28"/>
          <w:lang w:val="ru-RU" w:eastAsia="ru-RU"/>
        </w:rPr>
        <w:pict>
          <v:shape id="Рисунок 2" o:spid="_x0000_i1031" type="#_x0000_t75" style="width:491.25pt;height:269.25pt;visibility:visible">
            <v:imagedata r:id="rId11" o:title=""/>
          </v:shape>
        </w:pic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DE3A45">
        <w:rPr>
          <w:b/>
          <w:bCs/>
          <w:noProof/>
          <w:sz w:val="32"/>
          <w:szCs w:val="32"/>
          <w:lang w:eastAsia="ru-RU"/>
        </w:rPr>
        <w:t>Доходы бюджета</w: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3C7C4C">
        <w:rPr>
          <w:b/>
          <w:noProof/>
          <w:sz w:val="32"/>
          <w:szCs w:val="32"/>
          <w:lang w:val="ru-RU" w:eastAsia="ru-RU"/>
        </w:rPr>
        <w:pict>
          <v:shape id="Рисунок 13" o:spid="_x0000_i1032" type="#_x0000_t75" style="width:493.5pt;height:296.25pt;visibility:visible">
            <v:imagedata r:id="rId12" o:title=""/>
          </v:shape>
        </w:pic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 xml:space="preserve">Межбюджетные трансферты - основной вид безвозмездных </w:t>
      </w: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перечислений</w:t>
      </w:r>
    </w:p>
    <w:p w:rsidR="00382B20" w:rsidRDefault="00382B20" w:rsidP="003C43FE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</w:rPr>
      </w:pPr>
      <w:r w:rsidRPr="003C7C4C">
        <w:rPr>
          <w:b/>
          <w:noProof/>
          <w:sz w:val="32"/>
          <w:szCs w:val="32"/>
          <w:lang w:val="ru-RU" w:eastAsia="ru-RU"/>
        </w:rPr>
        <w:pict>
          <v:shape id="_x0000_i1033" type="#_x0000_t75" style="width:495.75pt;height:327.75pt;visibility:visible">
            <v:imagedata r:id="rId13" o:title=""/>
          </v:shape>
        </w:pic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both"/>
        <w:rPr>
          <w:b/>
          <w:bCs/>
          <w:sz w:val="32"/>
          <w:szCs w:val="32"/>
        </w:rPr>
      </w:pPr>
      <w:r w:rsidRPr="003C7C4C">
        <w:rPr>
          <w:b/>
          <w:noProof/>
          <w:sz w:val="32"/>
          <w:szCs w:val="32"/>
          <w:lang w:val="ru-RU" w:eastAsia="ru-RU"/>
        </w:rPr>
        <w:pict>
          <v:shape id="Рисунок 7" o:spid="_x0000_i1034" type="#_x0000_t75" style="width:492pt;height:347.25pt;visibility:visible">
            <v:imagedata r:id="rId14" o:title=""/>
          </v:shape>
        </w:pic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>
        <w:rPr>
          <w:b/>
          <w:bCs/>
          <w:sz w:val="32"/>
          <w:szCs w:val="32"/>
          <w:lang w:val="ru-RU"/>
        </w:rPr>
        <w:t>22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p w:rsidR="00382B20" w:rsidRPr="005A43EA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9"/>
        <w:gridCol w:w="102"/>
        <w:gridCol w:w="1858"/>
        <w:gridCol w:w="1189"/>
        <w:gridCol w:w="2504"/>
        <w:gridCol w:w="2495"/>
      </w:tblGrid>
      <w:tr w:rsidR="00382B20" w:rsidRPr="000179E2" w:rsidTr="002F61CB">
        <w:tc>
          <w:tcPr>
            <w:tcW w:w="2421" w:type="dxa"/>
            <w:gridSpan w:val="2"/>
            <w:shd w:val="clear" w:color="auto" w:fill="92D050"/>
          </w:tcPr>
          <w:p w:rsidR="00382B20" w:rsidRPr="000179E2" w:rsidRDefault="00382B20" w:rsidP="009D4D30">
            <w:pPr>
              <w:spacing w:after="0" w:line="240" w:lineRule="auto"/>
              <w:ind w:left="-600" w:right="484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Транспортн</w:t>
            </w:r>
            <w:r>
              <w:rPr>
                <w:b/>
                <w:sz w:val="24"/>
                <w:szCs w:val="24"/>
                <w:lang w:val="ru-RU" w:eastAsia="ru-RU"/>
              </w:rPr>
              <w:t>ы</w:t>
            </w:r>
            <w:r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               </w:t>
            </w:r>
            <w:r w:rsidRPr="000179E2">
              <w:rPr>
                <w:b/>
                <w:sz w:val="24"/>
                <w:szCs w:val="24"/>
                <w:lang w:eastAsia="ru-RU"/>
              </w:rPr>
              <w:t>налог</w:t>
            </w:r>
          </w:p>
          <w:p w:rsidR="00382B20" w:rsidRPr="000179E2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382B20" w:rsidRPr="000179E2" w:rsidRDefault="00382B20" w:rsidP="003C43FE">
            <w:pPr>
              <w:spacing w:after="0" w:line="240" w:lineRule="auto"/>
              <w:ind w:right="484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382B20" w:rsidRPr="000179E2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382B20" w:rsidRPr="000179E2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382B20" w:rsidRPr="000179E2" w:rsidTr="002F61CB">
        <w:tc>
          <w:tcPr>
            <w:tcW w:w="10467" w:type="dxa"/>
            <w:gridSpan w:val="6"/>
          </w:tcPr>
          <w:p w:rsidR="00382B20" w:rsidRPr="000179E2" w:rsidRDefault="00382B20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30" type="#_x0000_t80" alt="66%" style="position:absolute;margin-left:204.2pt;margin-top:8.6pt;width:57pt;height:57pt;z-index:251664384;mso-position-horizontal-relative:text;mso-position-vertical-relative:text" adj=",,17716,7541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1" type="#_x0000_t80" style="position:absolute;margin-left:423.85pt;margin-top:8.6pt;width:57pt;height:57pt;z-index:251656192;mso-position-horizontal-relative:text;mso-position-vertical-relative:text" fillcolor="#c0504d"/>
              </w:pict>
            </w:r>
            <w:r>
              <w:rPr>
                <w:noProof/>
                <w:lang w:val="ru-RU" w:eastAsia="ru-RU"/>
              </w:rPr>
              <w:pict>
                <v:shape id="_x0000_s1032" type="#_x0000_t80" style="position:absolute;margin-left:299.85pt;margin-top:8.4pt;width:57pt;height:57pt;z-index:251654144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33" type="#_x0000_t80" alt="66%" style="position:absolute;margin-left:115.85pt;margin-top:8.15pt;width:57pt;height:57pt;z-index:251661312;mso-position-horizontal-relative:text;mso-position-vertical-relative:text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240;mso-position-horizontal-relative:text;mso-position-vertical-relative:text" fillcolor="#9bbb59"/>
              </w:pict>
            </w:r>
          </w:p>
          <w:p w:rsidR="00382B20" w:rsidRPr="000179E2" w:rsidRDefault="00382B20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35" type="#_x0000_t202" style="position:absolute;margin-left:210.2pt;margin-top:2.2pt;width:46.5pt;height:23.05pt;z-index:251665408">
                  <v:textbox style="mso-next-textbox:#_x0000_s1035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6" type="#_x0000_t202" style="position:absolute;margin-left:229.1pt;margin-top:2.2pt;width:14.25pt;height:23.05pt;z-index:251663360">
                  <v:textbox style="mso-next-textbox:#_x0000_s1036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7" type="#_x0000_t202" style="position:absolute;margin-left:428.85pt;margin-top:4.45pt;width:46.5pt;height:23.05pt;z-index:251657216">
                  <v:textbox style="mso-next-textbox:#_x0000_s1037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305.1pt;margin-top:3.7pt;width:46.5pt;height:23.05pt;z-index:251655168">
                  <v:textbox style="mso-next-textbox:#_x0000_s1038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9" type="#_x0000_t202" style="position:absolute;margin-left:121.35pt;margin-top:2.2pt;width:46.5pt;height:23.05pt;z-index:251662336">
                  <v:textbox style="mso-next-textbox:#_x0000_s1039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0" type="#_x0000_t202" style="position:absolute;margin-left:121.35pt;margin-top:2.2pt;width:46.5pt;height:23.05pt;z-index:251660288">
                  <v:textbox style="mso-next-textbox:#_x0000_s1040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1" type="#_x0000_t202" style="position:absolute;margin-left:10.85pt;margin-top:2.2pt;width:46.5pt;height:23.05pt;z-index:251659264">
                  <v:textbox style="mso-next-textbox:#_x0000_s1041">
                    <w:txbxContent>
                      <w:p w:rsidR="00382B20" w:rsidRPr="00310F30" w:rsidRDefault="00382B20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382B20" w:rsidRPr="000179E2" w:rsidRDefault="00382B20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382B20" w:rsidRPr="000179E2" w:rsidRDefault="00382B20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382B20" w:rsidRPr="000179E2" w:rsidRDefault="00382B20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382B20" w:rsidRPr="000179E2" w:rsidRDefault="00382B20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382B20" w:rsidRPr="000179E2" w:rsidTr="002F61CB">
        <w:tc>
          <w:tcPr>
            <w:tcW w:w="2319" w:type="dxa"/>
          </w:tcPr>
          <w:p w:rsidR="00382B20" w:rsidRPr="000179E2" w:rsidRDefault="00382B20" w:rsidP="004020BD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960" w:type="dxa"/>
            <w:gridSpan w:val="2"/>
          </w:tcPr>
          <w:p w:rsidR="00382B20" w:rsidRPr="000179E2" w:rsidRDefault="00382B20" w:rsidP="004020BD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382B20" w:rsidRPr="000179E2" w:rsidRDefault="00382B20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</w:tcPr>
          <w:p w:rsidR="00382B20" w:rsidRPr="000179E2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382B20" w:rsidRDefault="00382B20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</w:p>
    <w:p w:rsidR="00382B20" w:rsidRPr="00174E31" w:rsidRDefault="00382B20" w:rsidP="0025794F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т</w:t>
      </w:r>
      <w:r>
        <w:rPr>
          <w:sz w:val="24"/>
          <w:szCs w:val="24"/>
          <w:lang w:val="ru-RU"/>
        </w:rPr>
        <w:t>ыс.</w:t>
      </w:r>
      <w:r>
        <w:rPr>
          <w:sz w:val="24"/>
          <w:szCs w:val="24"/>
        </w:rPr>
        <w:t>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3"/>
        <w:gridCol w:w="1600"/>
        <w:gridCol w:w="1480"/>
        <w:gridCol w:w="1600"/>
        <w:gridCol w:w="1600"/>
        <w:gridCol w:w="1600"/>
      </w:tblGrid>
      <w:tr w:rsidR="00382B20" w:rsidRPr="004020BD">
        <w:trPr>
          <w:trHeight w:val="667"/>
        </w:trPr>
        <w:tc>
          <w:tcPr>
            <w:tcW w:w="3140" w:type="dxa"/>
            <w:shd w:val="clear" w:color="auto" w:fill="B2A1C7"/>
            <w:vAlign w:val="center"/>
          </w:tcPr>
          <w:p w:rsidR="00382B20" w:rsidRPr="00FF5CC0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600" w:type="dxa"/>
            <w:shd w:val="clear" w:color="auto" w:fill="B2A1C7"/>
            <w:vAlign w:val="center"/>
          </w:tcPr>
          <w:p w:rsidR="00382B20" w:rsidRPr="00FF5CC0" w:rsidRDefault="00382B20" w:rsidP="006F3C4B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</w:t>
            </w:r>
            <w:r w:rsidRPr="00FF5CC0">
              <w:rPr>
                <w:b/>
                <w:sz w:val="24"/>
                <w:szCs w:val="24"/>
                <w:lang w:val="ru-RU"/>
              </w:rPr>
              <w:t>20</w:t>
            </w:r>
            <w:r w:rsidRPr="00FF5CC0">
              <w:rPr>
                <w:b/>
                <w:sz w:val="24"/>
                <w:szCs w:val="24"/>
              </w:rPr>
              <w:t xml:space="preserve"> </w:t>
            </w:r>
          </w:p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год</w:t>
            </w:r>
          </w:p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480" w:type="dxa"/>
            <w:shd w:val="clear" w:color="auto" w:fill="B2A1C7"/>
            <w:vAlign w:val="center"/>
          </w:tcPr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</w:t>
            </w:r>
            <w:r w:rsidRPr="00FF5CC0">
              <w:rPr>
                <w:b/>
                <w:sz w:val="24"/>
                <w:szCs w:val="24"/>
                <w:lang w:val="ru-RU"/>
              </w:rPr>
              <w:t>21</w:t>
            </w:r>
            <w:r w:rsidRPr="00FF5CC0">
              <w:rPr>
                <w:b/>
                <w:sz w:val="24"/>
                <w:szCs w:val="24"/>
              </w:rPr>
              <w:t xml:space="preserve"> </w:t>
            </w:r>
          </w:p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1397" w:type="dxa"/>
            <w:shd w:val="clear" w:color="auto" w:fill="B2A1C7"/>
            <w:vAlign w:val="center"/>
          </w:tcPr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</w:t>
            </w:r>
            <w:r w:rsidRPr="00FF5CC0">
              <w:rPr>
                <w:b/>
                <w:sz w:val="24"/>
                <w:szCs w:val="24"/>
                <w:lang w:val="ru-RU"/>
              </w:rPr>
              <w:t>22</w:t>
            </w:r>
            <w:r w:rsidRPr="00FF5CC0">
              <w:rPr>
                <w:b/>
                <w:sz w:val="24"/>
                <w:szCs w:val="24"/>
              </w:rPr>
              <w:t xml:space="preserve"> </w:t>
            </w:r>
          </w:p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397" w:type="dxa"/>
            <w:shd w:val="clear" w:color="auto" w:fill="B2A1C7"/>
            <w:vAlign w:val="center"/>
          </w:tcPr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202</w:t>
            </w:r>
            <w:r w:rsidRPr="00FF5CC0">
              <w:rPr>
                <w:b/>
                <w:sz w:val="24"/>
                <w:szCs w:val="24"/>
                <w:lang w:val="ru-RU"/>
              </w:rPr>
              <w:t>3</w:t>
            </w:r>
          </w:p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406" w:type="dxa"/>
            <w:shd w:val="clear" w:color="auto" w:fill="B2A1C7"/>
            <w:vAlign w:val="center"/>
          </w:tcPr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202</w:t>
            </w:r>
            <w:r w:rsidRPr="00FF5CC0">
              <w:rPr>
                <w:b/>
                <w:sz w:val="24"/>
                <w:szCs w:val="24"/>
                <w:lang w:val="ru-RU"/>
              </w:rPr>
              <w:t>4</w:t>
            </w:r>
          </w:p>
          <w:p w:rsidR="00382B20" w:rsidRPr="00FF5CC0" w:rsidRDefault="00382B20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FF5CC0">
              <w:rPr>
                <w:b/>
                <w:sz w:val="24"/>
                <w:szCs w:val="24"/>
              </w:rPr>
              <w:t>год проект</w:t>
            </w:r>
          </w:p>
        </w:tc>
      </w:tr>
      <w:tr w:rsidR="00382B20" w:rsidRPr="004020BD" w:rsidTr="0072583F">
        <w:trPr>
          <w:trHeight w:hRule="exact" w:val="668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49273,9</w:t>
            </w:r>
          </w:p>
        </w:tc>
        <w:tc>
          <w:tcPr>
            <w:tcW w:w="1480" w:type="dxa"/>
            <w:vAlign w:val="center"/>
          </w:tcPr>
          <w:p w:rsidR="00382B20" w:rsidRPr="00A11F6C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61696,3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48031,2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49113,8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50834,9</w:t>
            </w:r>
          </w:p>
        </w:tc>
      </w:tr>
      <w:tr w:rsidR="00382B20" w:rsidRPr="004020BD" w:rsidTr="0072583F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в том числе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382B20" w:rsidRPr="004020BD" w:rsidTr="0072583F">
        <w:trPr>
          <w:trHeight w:hRule="exact" w:val="906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27400,3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27806,8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29637,9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30497,8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31991,8</w:t>
            </w:r>
          </w:p>
        </w:tc>
      </w:tr>
      <w:tr w:rsidR="00382B20" w:rsidRPr="004020BD" w:rsidTr="0072583F">
        <w:trPr>
          <w:trHeight w:hRule="exact" w:val="737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акцизы на нефтепродукты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13614,3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15453,0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382B20" w:rsidRPr="004020BD" w:rsidTr="0072583F">
        <w:trPr>
          <w:trHeight w:hRule="exact" w:val="728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4306,7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1179,8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382B20" w:rsidRPr="004020BD" w:rsidTr="0072583F">
        <w:trPr>
          <w:trHeight w:hRule="exact" w:val="950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after="0" w:line="240" w:lineRule="auto"/>
              <w:ind w:left="-14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020BD">
              <w:rPr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</w:t>
            </w:r>
            <w:r w:rsidRPr="004020BD">
              <w:rPr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2222,5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2673,5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</w:tr>
      <w:tr w:rsidR="00382B20" w:rsidRPr="004020BD" w:rsidTr="0072583F">
        <w:trPr>
          <w:trHeight w:hRule="exact" w:val="1732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налогооблажения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25,5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889,8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</w:tr>
      <w:tr w:rsidR="00382B20" w:rsidRPr="004020BD" w:rsidTr="0072583F">
        <w:trPr>
          <w:trHeight w:hRule="exact" w:val="657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11988,8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13293,3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13466,0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13643,1</w:t>
            </w:r>
          </w:p>
        </w:tc>
      </w:tr>
      <w:tr w:rsidR="00382B20" w:rsidRPr="004020BD" w:rsidTr="0072583F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госпошлина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1704,6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1704,6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1850,0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1900,0</w:t>
            </w:r>
          </w:p>
        </w:tc>
      </w:tr>
      <w:tr w:rsidR="00382B20" w:rsidRPr="004020BD" w:rsidTr="0072583F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10370,2</w:t>
            </w:r>
          </w:p>
        </w:tc>
        <w:tc>
          <w:tcPr>
            <w:tcW w:w="1480" w:type="dxa"/>
            <w:vAlign w:val="center"/>
          </w:tcPr>
          <w:p w:rsidR="00382B20" w:rsidRPr="00C958D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11643,8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3990,0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3991,5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3993,0</w:t>
            </w:r>
          </w:p>
        </w:tc>
      </w:tr>
      <w:tr w:rsidR="00382B20" w:rsidRPr="004020BD" w:rsidTr="0072583F">
        <w:trPr>
          <w:trHeight w:hRule="exact" w:val="340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в том числе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382B20" w:rsidRPr="004020BD" w:rsidTr="0072583F">
        <w:trPr>
          <w:trHeight w:hRule="exact" w:val="729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арендная плата за земли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3038,2</w:t>
            </w:r>
          </w:p>
        </w:tc>
        <w:tc>
          <w:tcPr>
            <w:tcW w:w="1480" w:type="dxa"/>
            <w:vAlign w:val="center"/>
          </w:tcPr>
          <w:p w:rsidR="00382B20" w:rsidRPr="00A11F6C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2770,0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</w:tr>
      <w:tr w:rsidR="00382B20" w:rsidRPr="004020BD" w:rsidTr="0072583F">
        <w:trPr>
          <w:trHeight w:hRule="exact" w:val="905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доход от аренды имущества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624,4</w:t>
            </w:r>
          </w:p>
        </w:tc>
        <w:tc>
          <w:tcPr>
            <w:tcW w:w="1480" w:type="dxa"/>
            <w:vAlign w:val="center"/>
          </w:tcPr>
          <w:p w:rsidR="00382B20" w:rsidRPr="00A11F6C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382B20" w:rsidRPr="004020BD" w:rsidTr="0072583F">
        <w:trPr>
          <w:trHeight w:hRule="exact" w:val="1268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плата за негативное воздействие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49,5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41,5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43,0</w:t>
            </w:r>
          </w:p>
        </w:tc>
      </w:tr>
      <w:tr w:rsidR="00382B20" w:rsidRPr="004020BD" w:rsidTr="0072583F">
        <w:trPr>
          <w:trHeight w:hRule="exact" w:val="1423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5942,2</w:t>
            </w:r>
          </w:p>
        </w:tc>
        <w:tc>
          <w:tcPr>
            <w:tcW w:w="1480" w:type="dxa"/>
            <w:vAlign w:val="center"/>
          </w:tcPr>
          <w:p w:rsidR="00382B20" w:rsidRPr="00A11F6C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7337,7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382B20" w:rsidRPr="004020BD" w:rsidTr="0072583F">
        <w:trPr>
          <w:trHeight w:hRule="exact" w:val="619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715,9</w:t>
            </w:r>
          </w:p>
        </w:tc>
        <w:tc>
          <w:tcPr>
            <w:tcW w:w="1480" w:type="dxa"/>
            <w:vAlign w:val="center"/>
          </w:tcPr>
          <w:p w:rsidR="00382B20" w:rsidRPr="00A11F6C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382B20" w:rsidRPr="004020BD" w:rsidTr="0072583F">
        <w:trPr>
          <w:trHeight w:hRule="exact" w:val="619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t xml:space="preserve">Прочие </w:t>
            </w:r>
            <w:r w:rsidRPr="004020BD">
              <w:rPr>
                <w:sz w:val="24"/>
                <w:szCs w:val="24"/>
              </w:rPr>
              <w:t>неналоговые доходы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76,1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82B20" w:rsidRPr="004020BD" w:rsidTr="0072583F">
        <w:trPr>
          <w:trHeight w:hRule="exact" w:val="986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Безвозмездные поступления всего: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23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383015,8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-8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472130,1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400980,2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353747,7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355790,8</w:t>
            </w:r>
          </w:p>
        </w:tc>
      </w:tr>
      <w:tr w:rsidR="00382B20" w:rsidRPr="004020BD" w:rsidTr="0072583F">
        <w:trPr>
          <w:trHeight w:hRule="exact" w:val="375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>в том числе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382B20" w:rsidRPr="004020BD" w:rsidTr="0072583F">
        <w:trPr>
          <w:trHeight w:hRule="exact" w:val="1983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101616,7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2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120033,4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123180,6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93312,8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99690,9</w:t>
            </w:r>
          </w:p>
        </w:tc>
      </w:tr>
      <w:tr w:rsidR="00382B20" w:rsidRPr="004020BD" w:rsidTr="0072583F">
        <w:trPr>
          <w:trHeight w:hRule="exact" w:val="2138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46007,1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39656,7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21658,1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382B20" w:rsidRPr="004020BD" w:rsidTr="0072583F">
        <w:trPr>
          <w:trHeight w:hRule="exact" w:val="2026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210374,8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34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242724,7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1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253127,8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7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253171,2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253336,2</w:t>
            </w:r>
          </w:p>
        </w:tc>
      </w:tr>
      <w:tr w:rsidR="00382B20" w:rsidRPr="004020BD" w:rsidTr="0072583F">
        <w:trPr>
          <w:trHeight w:hRule="exact" w:val="906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t>и</w:t>
            </w:r>
            <w:r w:rsidRPr="004020BD">
              <w:rPr>
                <w:sz w:val="24"/>
                <w:szCs w:val="24"/>
              </w:rPr>
              <w:t>ные</w:t>
            </w:r>
            <w:r w:rsidRPr="004020BD">
              <w:rPr>
                <w:sz w:val="24"/>
                <w:szCs w:val="24"/>
                <w:lang w:val="ru-RU"/>
              </w:rPr>
              <w:t xml:space="preserve"> </w:t>
            </w:r>
            <w:r w:rsidRPr="004020BD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24387,7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69715,8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3013,7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7263,7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2763,7</w:t>
            </w:r>
          </w:p>
        </w:tc>
      </w:tr>
      <w:tr w:rsidR="00382B20" w:rsidRPr="004020BD" w:rsidTr="0072583F">
        <w:trPr>
          <w:trHeight w:hRule="exact" w:val="575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630,0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382B20" w:rsidRPr="004020BD" w:rsidTr="0072583F">
        <w:trPr>
          <w:trHeight w:hRule="exact" w:val="3649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382B20" w:rsidRPr="004020BD" w:rsidTr="0072583F">
        <w:trPr>
          <w:trHeight w:hRule="exact" w:val="806"/>
        </w:trPr>
        <w:tc>
          <w:tcPr>
            <w:tcW w:w="3140" w:type="dxa"/>
            <w:shd w:val="clear" w:color="auto" w:fill="E5DFEC"/>
            <w:vAlign w:val="center"/>
          </w:tcPr>
          <w:p w:rsidR="00382B20" w:rsidRPr="004020BD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4020BD">
              <w:rPr>
                <w:b/>
                <w:bCs/>
                <w:sz w:val="24"/>
                <w:szCs w:val="24"/>
              </w:rPr>
              <w:t>Итого доходов:</w:t>
            </w:r>
          </w:p>
        </w:tc>
        <w:tc>
          <w:tcPr>
            <w:tcW w:w="1600" w:type="dxa"/>
            <w:vAlign w:val="center"/>
          </w:tcPr>
          <w:p w:rsidR="00382B20" w:rsidRPr="004020BD" w:rsidRDefault="00382B20" w:rsidP="0072583F">
            <w:pPr>
              <w:spacing w:after="0" w:line="240" w:lineRule="auto"/>
              <w:ind w:right="256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442660,0</w:t>
            </w:r>
          </w:p>
        </w:tc>
        <w:tc>
          <w:tcPr>
            <w:tcW w:w="1480" w:type="dxa"/>
            <w:vAlign w:val="center"/>
          </w:tcPr>
          <w:p w:rsidR="00382B20" w:rsidRPr="004020BD" w:rsidRDefault="00382B20" w:rsidP="0072583F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22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545470,2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7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453001,4</w:t>
            </w:r>
          </w:p>
        </w:tc>
        <w:tc>
          <w:tcPr>
            <w:tcW w:w="1397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1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406853,0</w:t>
            </w:r>
          </w:p>
        </w:tc>
        <w:tc>
          <w:tcPr>
            <w:tcW w:w="1406" w:type="dxa"/>
            <w:vAlign w:val="center"/>
          </w:tcPr>
          <w:p w:rsidR="00382B20" w:rsidRPr="004020BD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410618,7</w:t>
            </w:r>
          </w:p>
        </w:tc>
      </w:tr>
    </w:tbl>
    <w:p w:rsidR="00382B20" w:rsidRPr="004020BD" w:rsidRDefault="00382B20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82B20" w:rsidRPr="0076426E" w:rsidRDefault="00382B20" w:rsidP="003C43FE">
      <w:pPr>
        <w:spacing w:after="0" w:line="240" w:lineRule="auto"/>
        <w:ind w:right="484"/>
        <w:jc w:val="center"/>
        <w:rPr>
          <w:sz w:val="28"/>
          <w:szCs w:val="28"/>
          <w:lang w:val="ru-RU"/>
        </w:rPr>
      </w:pPr>
      <w:r w:rsidRPr="003C7C4C">
        <w:rPr>
          <w:noProof/>
          <w:sz w:val="28"/>
          <w:szCs w:val="28"/>
          <w:lang w:val="ru-RU" w:eastAsia="ru-RU"/>
        </w:rPr>
        <w:pict>
          <v:shape id="Объект 9" o:spid="_x0000_i1035" type="#_x0000_t75" style="width:456pt;height:461.25pt;visibility:visible" o:gfxdata="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">
            <v:imagedata r:id="rId15" o:title="" cropbottom="-21f"/>
            <o:lock v:ext="edit" aspectratio="f"/>
          </v:shape>
        </w:pict>
      </w:r>
    </w:p>
    <w:p w:rsidR="00382B20" w:rsidRDefault="00382B20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382B20" w:rsidRPr="0010085A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382B20" w:rsidRPr="0010085A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01.01.21 </w:t>
      </w:r>
      <w:r w:rsidRPr="0010085A">
        <w:rPr>
          <w:b/>
          <w:sz w:val="28"/>
          <w:szCs w:val="28"/>
          <w:lang w:val="ru-RU"/>
        </w:rPr>
        <w:t xml:space="preserve">г. </w:t>
      </w:r>
      <w:r>
        <w:rPr>
          <w:b/>
          <w:sz w:val="28"/>
          <w:szCs w:val="28"/>
          <w:lang w:val="ru-RU"/>
        </w:rPr>
        <w:t>15632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382B20" w:rsidRPr="00EA6E01" w:rsidRDefault="00382B20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тыс.руб</w:t>
      </w:r>
      <w:r>
        <w:rPr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6"/>
        <w:gridCol w:w="1480"/>
        <w:gridCol w:w="1480"/>
        <w:gridCol w:w="1397"/>
        <w:gridCol w:w="1397"/>
        <w:gridCol w:w="1410"/>
      </w:tblGrid>
      <w:tr w:rsidR="00382B20" w:rsidRPr="000179E2" w:rsidTr="00AE20D6">
        <w:trPr>
          <w:trHeight w:val="766"/>
        </w:trPr>
        <w:tc>
          <w:tcPr>
            <w:tcW w:w="3256" w:type="dxa"/>
            <w:shd w:val="clear" w:color="auto" w:fill="B2A1C7"/>
            <w:vAlign w:val="center"/>
          </w:tcPr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Наименование доходов</w:t>
            </w:r>
          </w:p>
        </w:tc>
        <w:tc>
          <w:tcPr>
            <w:tcW w:w="1480" w:type="dxa"/>
            <w:shd w:val="clear" w:color="auto" w:fill="B2A1C7"/>
            <w:vAlign w:val="center"/>
          </w:tcPr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 xml:space="preserve"> </w:t>
            </w:r>
            <w:r w:rsidRPr="001F04A3">
              <w:rPr>
                <w:sz w:val="24"/>
                <w:szCs w:val="24"/>
              </w:rPr>
              <w:t>год</w:t>
            </w:r>
          </w:p>
          <w:p w:rsidR="00382B20" w:rsidRPr="001F04A3" w:rsidRDefault="00382B20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отчет</w:t>
            </w:r>
          </w:p>
        </w:tc>
        <w:tc>
          <w:tcPr>
            <w:tcW w:w="1480" w:type="dxa"/>
            <w:shd w:val="clear" w:color="auto" w:fill="B2A1C7"/>
            <w:vAlign w:val="center"/>
          </w:tcPr>
          <w:p w:rsidR="00382B20" w:rsidRPr="001F04A3" w:rsidRDefault="00382B20" w:rsidP="003C531C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1</w:t>
            </w:r>
            <w:r w:rsidRPr="001F04A3">
              <w:rPr>
                <w:sz w:val="24"/>
                <w:szCs w:val="24"/>
              </w:rPr>
              <w:t xml:space="preserve"> год оценка</w:t>
            </w:r>
          </w:p>
        </w:tc>
        <w:tc>
          <w:tcPr>
            <w:tcW w:w="1397" w:type="dxa"/>
            <w:shd w:val="clear" w:color="auto" w:fill="B2A1C7"/>
            <w:vAlign w:val="center"/>
          </w:tcPr>
          <w:p w:rsidR="00382B20" w:rsidRPr="001F04A3" w:rsidRDefault="00382B20" w:rsidP="003C531C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2 </w:t>
            </w:r>
            <w:r w:rsidRPr="001F04A3">
              <w:rPr>
                <w:sz w:val="24"/>
                <w:szCs w:val="24"/>
              </w:rPr>
              <w:t>год проект</w:t>
            </w:r>
          </w:p>
        </w:tc>
        <w:tc>
          <w:tcPr>
            <w:tcW w:w="1397" w:type="dxa"/>
            <w:shd w:val="clear" w:color="auto" w:fill="B2A1C7"/>
            <w:vAlign w:val="center"/>
          </w:tcPr>
          <w:p w:rsidR="00382B20" w:rsidRPr="001F04A3" w:rsidRDefault="00382B20" w:rsidP="003C531C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1F04A3">
              <w:rPr>
                <w:sz w:val="24"/>
                <w:szCs w:val="24"/>
                <w:lang w:val="ru-RU"/>
              </w:rPr>
              <w:t xml:space="preserve"> </w:t>
            </w:r>
            <w:r w:rsidRPr="001F04A3">
              <w:rPr>
                <w:sz w:val="24"/>
                <w:szCs w:val="24"/>
              </w:rPr>
              <w:t>год проект</w:t>
            </w:r>
          </w:p>
        </w:tc>
        <w:tc>
          <w:tcPr>
            <w:tcW w:w="1410" w:type="dxa"/>
            <w:shd w:val="clear" w:color="auto" w:fill="B2A1C7"/>
            <w:vAlign w:val="center"/>
          </w:tcPr>
          <w:p w:rsidR="00382B20" w:rsidRPr="001F04A3" w:rsidRDefault="00382B20" w:rsidP="003C531C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24</w:t>
            </w:r>
            <w:r w:rsidRPr="001F04A3">
              <w:rPr>
                <w:sz w:val="24"/>
                <w:szCs w:val="24"/>
                <w:lang w:val="ru-RU"/>
              </w:rPr>
              <w:t xml:space="preserve"> </w:t>
            </w:r>
            <w:r w:rsidRPr="001F04A3">
              <w:rPr>
                <w:sz w:val="24"/>
                <w:szCs w:val="24"/>
              </w:rPr>
              <w:t>год проект</w:t>
            </w:r>
          </w:p>
        </w:tc>
      </w:tr>
      <w:tr w:rsidR="00382B20" w:rsidRPr="000179E2" w:rsidTr="0072583F">
        <w:trPr>
          <w:trHeight w:hRule="exact" w:val="943"/>
        </w:trPr>
        <w:tc>
          <w:tcPr>
            <w:tcW w:w="3256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Доходы всего, в том числе :</w:t>
            </w:r>
          </w:p>
        </w:tc>
        <w:tc>
          <w:tcPr>
            <w:tcW w:w="1480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26,6</w:t>
            </w:r>
          </w:p>
        </w:tc>
        <w:tc>
          <w:tcPr>
            <w:tcW w:w="1480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34,9</w:t>
            </w:r>
          </w:p>
        </w:tc>
        <w:tc>
          <w:tcPr>
            <w:tcW w:w="1397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29,0</w:t>
            </w:r>
          </w:p>
        </w:tc>
        <w:tc>
          <w:tcPr>
            <w:tcW w:w="1397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26,0</w:t>
            </w:r>
          </w:p>
        </w:tc>
        <w:tc>
          <w:tcPr>
            <w:tcW w:w="1410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26,3</w:t>
            </w:r>
          </w:p>
        </w:tc>
      </w:tr>
      <w:tr w:rsidR="00382B20" w:rsidRPr="000179E2" w:rsidTr="0072583F">
        <w:trPr>
          <w:trHeight w:hRule="exact" w:val="712"/>
        </w:trPr>
        <w:tc>
          <w:tcPr>
            <w:tcW w:w="3256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налоговые доходы</w:t>
            </w:r>
          </w:p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2,9</w:t>
            </w:r>
          </w:p>
        </w:tc>
        <w:tc>
          <w:tcPr>
            <w:tcW w:w="1480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3,9</w:t>
            </w:r>
          </w:p>
        </w:tc>
        <w:tc>
          <w:tcPr>
            <w:tcW w:w="1397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3,1</w:t>
            </w:r>
          </w:p>
        </w:tc>
        <w:tc>
          <w:tcPr>
            <w:tcW w:w="1397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3,1</w:t>
            </w:r>
          </w:p>
        </w:tc>
        <w:tc>
          <w:tcPr>
            <w:tcW w:w="1410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3,3</w:t>
            </w:r>
          </w:p>
        </w:tc>
      </w:tr>
      <w:tr w:rsidR="00382B20" w:rsidRPr="000179E2" w:rsidTr="0072583F">
        <w:trPr>
          <w:trHeight w:hRule="exact" w:val="732"/>
        </w:trPr>
        <w:tc>
          <w:tcPr>
            <w:tcW w:w="3256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неналоговые доходы</w:t>
            </w:r>
          </w:p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0,6</w:t>
            </w:r>
          </w:p>
        </w:tc>
        <w:tc>
          <w:tcPr>
            <w:tcW w:w="1480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0,7</w:t>
            </w:r>
          </w:p>
        </w:tc>
        <w:tc>
          <w:tcPr>
            <w:tcW w:w="1397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0,2</w:t>
            </w:r>
          </w:p>
        </w:tc>
        <w:tc>
          <w:tcPr>
            <w:tcW w:w="1397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0,3</w:t>
            </w:r>
          </w:p>
        </w:tc>
        <w:tc>
          <w:tcPr>
            <w:tcW w:w="1410" w:type="dxa"/>
            <w:vAlign w:val="center"/>
          </w:tcPr>
          <w:p w:rsidR="00382B20" w:rsidRPr="00F91ED2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0,2</w:t>
            </w:r>
          </w:p>
        </w:tc>
      </w:tr>
      <w:tr w:rsidR="00382B20" w:rsidRPr="000179E2" w:rsidTr="0072583F">
        <w:trPr>
          <w:trHeight w:hRule="exact" w:val="711"/>
        </w:trPr>
        <w:tc>
          <w:tcPr>
            <w:tcW w:w="3256" w:type="dxa"/>
            <w:shd w:val="clear" w:color="auto" w:fill="E5DFEC"/>
            <w:vAlign w:val="center"/>
          </w:tcPr>
          <w:p w:rsidR="00382B20" w:rsidRPr="001F04A3" w:rsidRDefault="00382B20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480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23,1</w:t>
            </w:r>
          </w:p>
        </w:tc>
        <w:tc>
          <w:tcPr>
            <w:tcW w:w="1480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30,3</w:t>
            </w:r>
          </w:p>
        </w:tc>
        <w:tc>
          <w:tcPr>
            <w:tcW w:w="1397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25,7</w:t>
            </w:r>
          </w:p>
        </w:tc>
        <w:tc>
          <w:tcPr>
            <w:tcW w:w="1397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22,6</w:t>
            </w:r>
          </w:p>
        </w:tc>
        <w:tc>
          <w:tcPr>
            <w:tcW w:w="1410" w:type="dxa"/>
            <w:vAlign w:val="center"/>
          </w:tcPr>
          <w:p w:rsidR="00382B20" w:rsidRPr="001F04A3" w:rsidRDefault="00382B2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22,8</w:t>
            </w:r>
          </w:p>
        </w:tc>
      </w:tr>
    </w:tbl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Диаграмма доходов бюджета </w:t>
      </w:r>
    </w:p>
    <w:p w:rsidR="00382B20" w:rsidRDefault="00382B20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382B20" w:rsidRPr="006454DF" w:rsidRDefault="00382B20" w:rsidP="003C43FE">
      <w:pPr>
        <w:spacing w:after="0" w:line="240" w:lineRule="auto"/>
        <w:ind w:right="484"/>
        <w:jc w:val="center"/>
        <w:rPr>
          <w:lang w:val="ru-RU"/>
        </w:rPr>
      </w:pPr>
    </w:p>
    <w:p w:rsidR="00382B20" w:rsidRPr="006454DF" w:rsidRDefault="00382B20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тыс.р</w:t>
      </w:r>
      <w:r w:rsidRPr="006454DF">
        <w:rPr>
          <w:lang w:val="ru-RU"/>
        </w:rPr>
        <w:t>уб.</w:t>
      </w:r>
    </w:p>
    <w:p w:rsidR="00382B20" w:rsidRPr="0010085A" w:rsidRDefault="00382B20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3C7C4C">
        <w:rPr>
          <w:b/>
          <w:noProof/>
          <w:sz w:val="28"/>
          <w:szCs w:val="28"/>
          <w:lang w:val="ru-RU" w:eastAsia="ru-RU"/>
        </w:rPr>
        <w:pict>
          <v:shape id="Объект 10" o:spid="_x0000_i1036" type="#_x0000_t75" style="width:500.25pt;height:383.25pt;visibility:visible" o:gfxdata="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">
            <v:imagedata r:id="rId16" o:title=""/>
            <o:lock v:ext="edit" aspectratio="f"/>
          </v:shape>
        </w:pict>
      </w:r>
    </w:p>
    <w:p w:rsidR="00382B20" w:rsidRPr="00604F9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>
        <w:rPr>
          <w:sz w:val="28"/>
          <w:szCs w:val="28"/>
          <w:lang w:val="ru-RU"/>
        </w:rPr>
        <w:t xml:space="preserve">22 год и плановый период 2023 и 2024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382B20" w:rsidRPr="00604F9F" w:rsidRDefault="00382B20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382B20" w:rsidRPr="00604F9F" w:rsidRDefault="00382B20" w:rsidP="006F2EC1">
      <w:pPr>
        <w:tabs>
          <w:tab w:val="left" w:pos="4020"/>
          <w:tab w:val="center" w:pos="4677"/>
        </w:tabs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 </w:t>
      </w:r>
      <w:r>
        <w:rPr>
          <w:sz w:val="28"/>
          <w:szCs w:val="28"/>
          <w:lang w:val="ru-RU"/>
        </w:rPr>
        <w:t>48031,2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382B20" w:rsidRPr="00604F9F" w:rsidRDefault="00382B20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 </w:t>
      </w:r>
      <w:r>
        <w:rPr>
          <w:sz w:val="28"/>
          <w:szCs w:val="28"/>
          <w:lang w:val="ru-RU"/>
        </w:rPr>
        <w:t>3990,0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382B20" w:rsidRPr="005A43EA" w:rsidRDefault="00382B20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РАСХОДЫ.</w:t>
      </w: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3C7C4C">
        <w:rPr>
          <w:b/>
          <w:noProof/>
          <w:sz w:val="32"/>
          <w:szCs w:val="32"/>
          <w:lang w:val="ru-RU" w:eastAsia="ru-RU"/>
        </w:rPr>
        <w:pict>
          <v:shape id="Рисунок 11" o:spid="_x0000_i1037" type="#_x0000_t75" style="width:492pt;height:172.5pt;visibility:visible">
            <v:imagedata r:id="rId17" o:title=""/>
          </v:shape>
        </w:pict>
      </w: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82B20" w:rsidRPr="00F8015A" w:rsidRDefault="00382B20" w:rsidP="003C43FE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 w:rsidRPr="003C7C4C">
        <w:rPr>
          <w:b/>
          <w:noProof/>
          <w:sz w:val="32"/>
          <w:szCs w:val="32"/>
          <w:lang w:val="ru-RU" w:eastAsia="ru-RU"/>
        </w:rPr>
        <w:pict>
          <v:shape id="Рисунок 16" o:spid="_x0000_i1038" type="#_x0000_t75" style="width:492.75pt;height:175.5pt;visibility:visible">
            <v:imagedata r:id="rId18" o:title=""/>
          </v:shape>
        </w:pict>
      </w: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Pr="00261655" w:rsidRDefault="00382B20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382B20" w:rsidRDefault="00382B20" w:rsidP="00293BAA">
      <w:pPr>
        <w:spacing w:line="240" w:lineRule="atLeast"/>
        <w:ind w:right="484"/>
        <w:jc w:val="right"/>
        <w:rPr>
          <w:b/>
          <w:bCs/>
          <w:sz w:val="28"/>
          <w:szCs w:val="28"/>
          <w:lang w:val="ru-RU"/>
        </w:rPr>
      </w:pPr>
    </w:p>
    <w:p w:rsidR="00382B20" w:rsidRPr="00B27D6C" w:rsidRDefault="00382B20" w:rsidP="00293BAA">
      <w:pPr>
        <w:spacing w:line="240" w:lineRule="atLeast"/>
        <w:ind w:right="484"/>
        <w:jc w:val="right"/>
        <w:rPr>
          <w:sz w:val="24"/>
          <w:szCs w:val="24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>
        <w:rPr>
          <w:b/>
          <w:bCs/>
          <w:sz w:val="28"/>
          <w:szCs w:val="28"/>
          <w:lang w:val="ru-RU"/>
        </w:rPr>
        <w:t xml:space="preserve">                   </w:t>
      </w:r>
      <w:r w:rsidRPr="00604F9F">
        <w:rPr>
          <w:b/>
          <w:bCs/>
          <w:sz w:val="28"/>
          <w:szCs w:val="28"/>
          <w:lang w:val="ru-RU"/>
        </w:rPr>
        <w:t>разделам на  20</w:t>
      </w:r>
      <w:r>
        <w:rPr>
          <w:b/>
          <w:bCs/>
          <w:sz w:val="28"/>
          <w:szCs w:val="28"/>
          <w:lang w:val="ru-RU"/>
        </w:rPr>
        <w:t>20</w:t>
      </w:r>
      <w:r w:rsidRPr="00604F9F">
        <w:rPr>
          <w:b/>
          <w:bCs/>
          <w:sz w:val="28"/>
          <w:szCs w:val="28"/>
          <w:lang w:val="ru-RU"/>
        </w:rPr>
        <w:t>-202</w:t>
      </w:r>
      <w:r>
        <w:rPr>
          <w:b/>
          <w:bCs/>
          <w:sz w:val="28"/>
          <w:szCs w:val="28"/>
          <w:lang w:val="ru-RU"/>
        </w:rPr>
        <w:t>4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</w:t>
      </w:r>
      <w:r>
        <w:rPr>
          <w:sz w:val="24"/>
          <w:szCs w:val="24"/>
          <w:lang w:val="ru-RU"/>
        </w:rPr>
        <w:t xml:space="preserve">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105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2391"/>
        <w:gridCol w:w="1200"/>
        <w:gridCol w:w="1560"/>
        <w:gridCol w:w="1440"/>
        <w:gridCol w:w="1440"/>
        <w:gridCol w:w="1440"/>
      </w:tblGrid>
      <w:tr w:rsidR="00382B20" w:rsidRPr="000179E2">
        <w:tc>
          <w:tcPr>
            <w:tcW w:w="1063" w:type="dxa"/>
            <w:shd w:val="clear" w:color="auto" w:fill="B2A1C7"/>
          </w:tcPr>
          <w:p w:rsidR="00382B20" w:rsidRPr="00EA1DBF" w:rsidRDefault="00382B20" w:rsidP="00005260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2391" w:type="dxa"/>
            <w:shd w:val="clear" w:color="auto" w:fill="B2A1C7"/>
          </w:tcPr>
          <w:p w:rsidR="00382B20" w:rsidRPr="00EA1DBF" w:rsidRDefault="00382B20" w:rsidP="00005260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00" w:type="dxa"/>
            <w:shd w:val="clear" w:color="auto" w:fill="B2A1C7"/>
          </w:tcPr>
          <w:p w:rsidR="00382B20" w:rsidRPr="00EA1DBF" w:rsidRDefault="00382B20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20</w:t>
            </w:r>
            <w:r w:rsidRPr="00EA1DBF">
              <w:rPr>
                <w:b/>
                <w:sz w:val="24"/>
                <w:szCs w:val="24"/>
              </w:rPr>
              <w:t xml:space="preserve"> год</w:t>
            </w:r>
          </w:p>
          <w:p w:rsidR="00382B20" w:rsidRPr="00EA1DBF" w:rsidRDefault="00382B20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отче</w:t>
            </w:r>
            <w:r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560" w:type="dxa"/>
            <w:shd w:val="clear" w:color="auto" w:fill="B2A1C7"/>
          </w:tcPr>
          <w:p w:rsidR="00382B20" w:rsidRPr="00EA1DBF" w:rsidRDefault="00382B20" w:rsidP="003C531C">
            <w:pPr>
              <w:spacing w:after="0" w:line="240" w:lineRule="auto"/>
              <w:ind w:right="37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Pr="00EA1DBF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1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440" w:type="dxa"/>
            <w:shd w:val="clear" w:color="auto" w:fill="B2A1C7"/>
          </w:tcPr>
          <w:p w:rsidR="00382B20" w:rsidRPr="00EA1DBF" w:rsidRDefault="00382B20" w:rsidP="003C531C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Pr="00EA1DBF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 xml:space="preserve">год проект </w:t>
            </w:r>
          </w:p>
        </w:tc>
        <w:tc>
          <w:tcPr>
            <w:tcW w:w="1440" w:type="dxa"/>
            <w:shd w:val="clear" w:color="auto" w:fill="B2A1C7"/>
          </w:tcPr>
          <w:p w:rsidR="00382B20" w:rsidRPr="00EA1DBF" w:rsidRDefault="00382B20" w:rsidP="003C531C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Pr="00EA1DBF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 xml:space="preserve">год проект </w:t>
            </w:r>
          </w:p>
        </w:tc>
        <w:tc>
          <w:tcPr>
            <w:tcW w:w="1440" w:type="dxa"/>
            <w:shd w:val="clear" w:color="auto" w:fill="B2A1C7"/>
          </w:tcPr>
          <w:p w:rsidR="00382B20" w:rsidRPr="00EA1DBF" w:rsidRDefault="00382B20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</w:p>
          <w:p w:rsidR="00382B20" w:rsidRPr="00EA1DBF" w:rsidRDefault="00382B20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год проект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8,2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10,6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8,4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9,0</w:t>
            </w:r>
          </w:p>
        </w:tc>
      </w:tr>
      <w:tr w:rsidR="00382B20" w:rsidRPr="00D1374F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3,4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3,4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Образование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68,8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63,3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74,2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73,7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13,9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12,4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14,4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8,7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9,6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1,8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1,6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1,6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232204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Pr="00EA1DBF">
              <w:rPr>
                <w:sz w:val="24"/>
                <w:szCs w:val="24"/>
              </w:rPr>
              <w:t>ые трансферты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</w:tr>
      <w:tr w:rsidR="00382B20" w:rsidRPr="000179E2" w:rsidTr="001F04A3">
        <w:tc>
          <w:tcPr>
            <w:tcW w:w="1063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shd w:val="clear" w:color="auto" w:fill="E5DFEC"/>
          </w:tcPr>
          <w:p w:rsidR="00382B20" w:rsidRPr="00EA1DBF" w:rsidRDefault="00382B20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0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252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56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382B20" w:rsidRPr="001F04A3" w:rsidRDefault="00382B20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382B20" w:rsidRDefault="00382B20" w:rsidP="003C43FE">
      <w:pPr>
        <w:spacing w:after="0"/>
        <w:ind w:right="484"/>
        <w:jc w:val="both"/>
        <w:rPr>
          <w:sz w:val="28"/>
          <w:szCs w:val="28"/>
          <w:lang w:val="ru-RU"/>
        </w:rPr>
      </w:pPr>
      <w:r w:rsidRPr="00FC69AA">
        <w:rPr>
          <w:sz w:val="28"/>
          <w:szCs w:val="28"/>
          <w:lang w:val="ru-RU"/>
        </w:rPr>
        <w:t xml:space="preserve">   </w:t>
      </w:r>
    </w:p>
    <w:p w:rsidR="00382B20" w:rsidRDefault="00382B20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>
        <w:rPr>
          <w:sz w:val="28"/>
          <w:szCs w:val="28"/>
          <w:lang w:val="ru-RU"/>
        </w:rPr>
        <w:t xml:space="preserve">68,8 </w:t>
      </w:r>
      <w:r w:rsidRPr="00604F9F">
        <w:rPr>
          <w:sz w:val="28"/>
          <w:szCs w:val="28"/>
          <w:lang w:val="ru-RU"/>
        </w:rPr>
        <w:t>%, ожидаемые расходы в 20</w:t>
      </w:r>
      <w:r>
        <w:rPr>
          <w:sz w:val="28"/>
          <w:szCs w:val="28"/>
          <w:lang w:val="ru-RU"/>
        </w:rPr>
        <w:t xml:space="preserve">21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>
        <w:rPr>
          <w:sz w:val="28"/>
          <w:szCs w:val="28"/>
          <w:lang w:val="ru-RU"/>
        </w:rPr>
        <w:t>63,3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22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>
        <w:rPr>
          <w:sz w:val="28"/>
          <w:szCs w:val="28"/>
          <w:lang w:val="ru-RU"/>
        </w:rPr>
        <w:t xml:space="preserve">69,0 %,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23</w:t>
      </w:r>
      <w:r w:rsidRPr="00604F9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74,2</w:t>
      </w:r>
      <w:r w:rsidRPr="00604F9F">
        <w:rPr>
          <w:sz w:val="28"/>
          <w:szCs w:val="28"/>
          <w:lang w:val="ru-RU"/>
        </w:rPr>
        <w:t xml:space="preserve"> %, на 202</w:t>
      </w:r>
      <w:r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73,7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22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23</w:t>
      </w:r>
      <w:r w:rsidRPr="00604F9F">
        <w:rPr>
          <w:sz w:val="28"/>
          <w:szCs w:val="28"/>
          <w:lang w:val="ru-RU"/>
        </w:rPr>
        <w:t xml:space="preserve"> и 202</w:t>
      </w:r>
      <w:r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>
        <w:rPr>
          <w:sz w:val="28"/>
          <w:szCs w:val="28"/>
          <w:lang w:val="ru-RU"/>
        </w:rPr>
        <w:t xml:space="preserve">84,3 </w:t>
      </w:r>
      <w:r w:rsidRPr="00604F9F">
        <w:rPr>
          <w:sz w:val="28"/>
          <w:szCs w:val="28"/>
          <w:lang w:val="ru-RU"/>
        </w:rPr>
        <w:t>% расходов приходятся на социальную сферу в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78,9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 xml:space="preserve">,86,7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2022 году , 85,8 % в 2023 году и 86,3% в 2024 году.</w:t>
      </w:r>
    </w:p>
    <w:p w:rsidR="00382B20" w:rsidRDefault="00382B20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382B20" w:rsidRPr="00261655" w:rsidRDefault="00382B20" w:rsidP="00261655">
      <w:pPr>
        <w:spacing w:line="240" w:lineRule="auto"/>
        <w:ind w:right="484" w:firstLine="708"/>
        <w:jc w:val="center"/>
        <w:rPr>
          <w:szCs w:val="24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Pr="003C7C4C">
        <w:rPr>
          <w:noProof/>
          <w:lang w:val="ru-RU" w:eastAsia="ru-RU"/>
        </w:rPr>
        <w:pict>
          <v:shape id="Объект 13" o:spid="_x0000_i1039" type="#_x0000_t75" style="width:435pt;height:332.25pt;visibility:visible" o:gfxdata="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">
            <v:imagedata r:id="rId19" o:title=""/>
            <o:lock v:ext="edit" aspectratio="f"/>
          </v:shape>
        </w:pict>
      </w:r>
    </w:p>
    <w:p w:rsidR="00382B20" w:rsidRDefault="00382B20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по </w:t>
      </w:r>
      <w:r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604F9F">
        <w:rPr>
          <w:b/>
          <w:bCs/>
          <w:sz w:val="30"/>
          <w:szCs w:val="30"/>
          <w:lang w:val="ru-RU"/>
        </w:rPr>
        <w:t>основным</w:t>
      </w:r>
      <w:r>
        <w:rPr>
          <w:b/>
          <w:bCs/>
          <w:sz w:val="30"/>
          <w:szCs w:val="30"/>
          <w:lang w:val="ru-RU"/>
        </w:rPr>
        <w:t xml:space="preserve"> </w:t>
      </w:r>
      <w:r w:rsidRPr="00604F9F">
        <w:rPr>
          <w:b/>
          <w:bCs/>
          <w:sz w:val="30"/>
          <w:szCs w:val="30"/>
          <w:lang w:val="ru-RU"/>
        </w:rPr>
        <w:t xml:space="preserve">разделам на душу населения                       </w:t>
      </w:r>
    </w:p>
    <w:p w:rsidR="00382B20" w:rsidRDefault="00382B20" w:rsidP="00261655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Pr="00604F9F">
        <w:rPr>
          <w:bCs/>
          <w:lang w:val="ru-RU"/>
        </w:rPr>
        <w:t>руб.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382B20" w:rsidRPr="00E32D7B" w:rsidTr="00EB4EE3">
        <w:tc>
          <w:tcPr>
            <w:tcW w:w="1101" w:type="dxa"/>
            <w:shd w:val="clear" w:color="auto" w:fill="B2A1C7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EB4EE3">
              <w:rPr>
                <w:b/>
              </w:rPr>
              <w:t>Раздел</w:t>
            </w:r>
          </w:p>
        </w:tc>
        <w:tc>
          <w:tcPr>
            <w:tcW w:w="2976" w:type="dxa"/>
            <w:shd w:val="clear" w:color="auto" w:fill="B2A1C7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Показатель</w:t>
            </w:r>
          </w:p>
        </w:tc>
        <w:tc>
          <w:tcPr>
            <w:tcW w:w="1276" w:type="dxa"/>
            <w:shd w:val="clear" w:color="auto" w:fill="B2A1C7"/>
          </w:tcPr>
          <w:p w:rsidR="00382B20" w:rsidRPr="00EB4EE3" w:rsidRDefault="00382B20" w:rsidP="00EB4EE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2020 </w:t>
            </w:r>
          </w:p>
          <w:p w:rsidR="00382B20" w:rsidRPr="00EB4EE3" w:rsidRDefault="00382B20" w:rsidP="00EB4EE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год</w:t>
            </w:r>
          </w:p>
          <w:p w:rsidR="00382B20" w:rsidRPr="00EB4EE3" w:rsidRDefault="00382B20" w:rsidP="00EB4EE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отчет</w:t>
            </w:r>
          </w:p>
        </w:tc>
        <w:tc>
          <w:tcPr>
            <w:tcW w:w="1276" w:type="dxa"/>
            <w:shd w:val="clear" w:color="auto" w:fill="B2A1C7"/>
          </w:tcPr>
          <w:p w:rsidR="00382B20" w:rsidRPr="00EB4EE3" w:rsidRDefault="00382B20" w:rsidP="00EB4EE3">
            <w:pPr>
              <w:spacing w:after="0" w:line="240" w:lineRule="auto"/>
              <w:ind w:right="-86"/>
              <w:jc w:val="center"/>
              <w:rPr>
                <w:b/>
              </w:rPr>
            </w:pPr>
            <w:r w:rsidRPr="00EB4EE3">
              <w:rPr>
                <w:b/>
                <w:lang w:val="ru-RU"/>
              </w:rPr>
              <w:t>2021</w:t>
            </w:r>
          </w:p>
          <w:p w:rsidR="00382B20" w:rsidRPr="00EB4EE3" w:rsidRDefault="00382B20" w:rsidP="00EB4EE3">
            <w:pPr>
              <w:spacing w:after="0" w:line="240" w:lineRule="auto"/>
              <w:ind w:right="-86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год </w:t>
            </w:r>
          </w:p>
          <w:p w:rsidR="00382B20" w:rsidRPr="00EB4EE3" w:rsidRDefault="00382B20" w:rsidP="00EB4EE3">
            <w:pPr>
              <w:spacing w:after="0" w:line="240" w:lineRule="auto"/>
              <w:ind w:right="-86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оценка </w:t>
            </w:r>
          </w:p>
        </w:tc>
        <w:tc>
          <w:tcPr>
            <w:tcW w:w="1276" w:type="dxa"/>
            <w:shd w:val="clear" w:color="auto" w:fill="B2A1C7"/>
          </w:tcPr>
          <w:p w:rsidR="00382B20" w:rsidRPr="00EB4EE3" w:rsidRDefault="00382B20" w:rsidP="00EB4EE3">
            <w:pPr>
              <w:spacing w:after="0" w:line="240" w:lineRule="auto"/>
              <w:ind w:right="109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2022 </w:t>
            </w:r>
          </w:p>
          <w:p w:rsidR="00382B20" w:rsidRPr="00EB4EE3" w:rsidRDefault="00382B20" w:rsidP="00EB4EE3">
            <w:pPr>
              <w:spacing w:after="0" w:line="240" w:lineRule="auto"/>
              <w:ind w:right="109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год </w:t>
            </w:r>
          </w:p>
          <w:p w:rsidR="00382B20" w:rsidRPr="00EB4EE3" w:rsidRDefault="00382B20" w:rsidP="00EB4EE3">
            <w:pPr>
              <w:spacing w:after="0" w:line="240" w:lineRule="auto"/>
              <w:ind w:right="109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проект</w:t>
            </w:r>
          </w:p>
        </w:tc>
        <w:tc>
          <w:tcPr>
            <w:tcW w:w="1275" w:type="dxa"/>
            <w:shd w:val="clear" w:color="auto" w:fill="B2A1C7"/>
          </w:tcPr>
          <w:p w:rsidR="00382B20" w:rsidRPr="00EB4EE3" w:rsidRDefault="00382B20" w:rsidP="00EB4EE3">
            <w:pPr>
              <w:spacing w:after="0" w:line="240" w:lineRule="auto"/>
              <w:ind w:right="64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2023</w:t>
            </w:r>
          </w:p>
          <w:p w:rsidR="00382B20" w:rsidRPr="00EB4EE3" w:rsidRDefault="00382B20" w:rsidP="00EB4EE3">
            <w:pPr>
              <w:spacing w:after="0" w:line="240" w:lineRule="auto"/>
              <w:ind w:right="64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год проект</w:t>
            </w:r>
          </w:p>
        </w:tc>
        <w:tc>
          <w:tcPr>
            <w:tcW w:w="1276" w:type="dxa"/>
            <w:shd w:val="clear" w:color="auto" w:fill="B2A1C7"/>
          </w:tcPr>
          <w:p w:rsidR="00382B20" w:rsidRPr="00EB4EE3" w:rsidRDefault="00382B20" w:rsidP="00EB4EE3">
            <w:pPr>
              <w:spacing w:after="0" w:line="240" w:lineRule="auto"/>
              <w:ind w:right="18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2024</w:t>
            </w:r>
          </w:p>
          <w:p w:rsidR="00382B20" w:rsidRPr="00EB4EE3" w:rsidRDefault="00382B20" w:rsidP="00EB4EE3">
            <w:pPr>
              <w:spacing w:after="0" w:line="240" w:lineRule="auto"/>
              <w:ind w:right="18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год</w:t>
            </w:r>
          </w:p>
          <w:p w:rsidR="00382B20" w:rsidRPr="00EB4EE3" w:rsidRDefault="00382B20" w:rsidP="00EB4EE3">
            <w:pPr>
              <w:spacing w:after="0" w:line="240" w:lineRule="auto"/>
              <w:ind w:right="18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проект</w:t>
            </w:r>
          </w:p>
        </w:tc>
      </w:tr>
      <w:tr w:rsidR="00382B20" w:rsidRPr="00E32D7B" w:rsidTr="00EB4EE3">
        <w:tc>
          <w:tcPr>
            <w:tcW w:w="1101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05</w:t>
            </w:r>
          </w:p>
        </w:tc>
        <w:tc>
          <w:tcPr>
            <w:tcW w:w="2976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</w:pPr>
            <w:r w:rsidRPr="00EB4EE3">
              <w:t>Жилищно-коммунальное хозяйство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46,9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666,3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  <w:tc>
          <w:tcPr>
            <w:tcW w:w="1275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321,8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</w:tr>
      <w:tr w:rsidR="00382B20" w:rsidRPr="00E32D7B" w:rsidTr="00EB4EE3">
        <w:trPr>
          <w:trHeight w:val="429"/>
        </w:trPr>
        <w:tc>
          <w:tcPr>
            <w:tcW w:w="1101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07</w:t>
            </w:r>
          </w:p>
        </w:tc>
        <w:tc>
          <w:tcPr>
            <w:tcW w:w="2976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</w:pPr>
            <w:r w:rsidRPr="00EB4EE3">
              <w:t>Образование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18114,4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22123,4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20006,4</w:t>
            </w:r>
          </w:p>
        </w:tc>
        <w:tc>
          <w:tcPr>
            <w:tcW w:w="1275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19147,6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18983,5</w:t>
            </w:r>
          </w:p>
        </w:tc>
      </w:tr>
      <w:tr w:rsidR="00382B20" w:rsidRPr="00E32D7B" w:rsidTr="00EB4EE3">
        <w:tc>
          <w:tcPr>
            <w:tcW w:w="1101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08</w:t>
            </w:r>
          </w:p>
        </w:tc>
        <w:tc>
          <w:tcPr>
            <w:tcW w:w="2976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</w:pPr>
            <w:r w:rsidRPr="00EB4EE3">
              <w:t>Культура, кинематография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3659,3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4333,7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4164,1</w:t>
            </w:r>
          </w:p>
        </w:tc>
        <w:tc>
          <w:tcPr>
            <w:tcW w:w="1275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2245,4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2475,7</w:t>
            </w:r>
          </w:p>
        </w:tc>
      </w:tr>
      <w:tr w:rsidR="00382B20" w:rsidRPr="00E32D7B" w:rsidTr="00EB4EE3">
        <w:tc>
          <w:tcPr>
            <w:tcW w:w="1101" w:type="dxa"/>
            <w:shd w:val="clear" w:color="auto" w:fill="CCC0D9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10</w:t>
            </w:r>
          </w:p>
        </w:tc>
        <w:tc>
          <w:tcPr>
            <w:tcW w:w="2976" w:type="dxa"/>
            <w:shd w:val="clear" w:color="auto" w:fill="CCC0D9"/>
          </w:tcPr>
          <w:p w:rsidR="00382B20" w:rsidRPr="00EB4EE3" w:rsidRDefault="00382B20" w:rsidP="00261655">
            <w:pPr>
              <w:spacing w:after="0" w:line="240" w:lineRule="auto"/>
            </w:pPr>
            <w:r w:rsidRPr="00EB4EE3">
              <w:t>Социальная политика</w:t>
            </w:r>
          </w:p>
        </w:tc>
        <w:tc>
          <w:tcPr>
            <w:tcW w:w="1276" w:type="dxa"/>
          </w:tcPr>
          <w:p w:rsidR="00382B20" w:rsidRPr="00261655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386,0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586,2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510,1</w:t>
            </w:r>
          </w:p>
        </w:tc>
        <w:tc>
          <w:tcPr>
            <w:tcW w:w="1275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488,0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411,2</w:t>
            </w:r>
          </w:p>
        </w:tc>
      </w:tr>
      <w:tr w:rsidR="00382B20" w:rsidRPr="00E32D7B" w:rsidTr="00EB4EE3">
        <w:tc>
          <w:tcPr>
            <w:tcW w:w="1101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11</w:t>
            </w:r>
          </w:p>
        </w:tc>
        <w:tc>
          <w:tcPr>
            <w:tcW w:w="2976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</w:pPr>
            <w:r w:rsidRPr="00EB4EE3">
              <w:t>Физическая культура и спорт</w:t>
            </w:r>
          </w:p>
        </w:tc>
        <w:tc>
          <w:tcPr>
            <w:tcW w:w="1276" w:type="dxa"/>
          </w:tcPr>
          <w:p w:rsidR="00382B20" w:rsidRPr="00261655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37,4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521,8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454,2</w:t>
            </w:r>
          </w:p>
        </w:tc>
        <w:tc>
          <w:tcPr>
            <w:tcW w:w="1275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255,9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371,0</w:t>
            </w:r>
          </w:p>
        </w:tc>
      </w:tr>
      <w:tr w:rsidR="00382B20" w:rsidRPr="00E32D7B" w:rsidTr="00EB4EE3">
        <w:tc>
          <w:tcPr>
            <w:tcW w:w="1101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01</w:t>
            </w:r>
          </w:p>
        </w:tc>
        <w:tc>
          <w:tcPr>
            <w:tcW w:w="2976" w:type="dxa"/>
            <w:shd w:val="clear" w:color="auto" w:fill="CCC0D9"/>
          </w:tcPr>
          <w:p w:rsidR="00382B20" w:rsidRPr="00EB4EE3" w:rsidRDefault="00382B20" w:rsidP="00EB4EE3">
            <w:pPr>
              <w:spacing w:after="0" w:line="240" w:lineRule="auto"/>
              <w:rPr>
                <w:lang w:val="ru-RU"/>
              </w:rPr>
            </w:pPr>
            <w:r w:rsidRPr="00EB4EE3">
              <w:rPr>
                <w:lang w:val="ru-RU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382B20" w:rsidRPr="00261655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2145,4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3717,1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2601,3</w:t>
            </w:r>
          </w:p>
        </w:tc>
        <w:tc>
          <w:tcPr>
            <w:tcW w:w="1275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2160,7</w:t>
            </w:r>
          </w:p>
        </w:tc>
        <w:tc>
          <w:tcPr>
            <w:tcW w:w="1276" w:type="dxa"/>
          </w:tcPr>
          <w:p w:rsidR="00382B20" w:rsidRPr="00EB4EE3" w:rsidRDefault="00382B20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2307,0</w:t>
            </w:r>
          </w:p>
        </w:tc>
      </w:tr>
    </w:tbl>
    <w:p w:rsidR="00382B20" w:rsidRDefault="00382B20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82B20" w:rsidRDefault="00382B20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</w:t>
      </w: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</w:t>
      </w: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382B20" w:rsidRDefault="00382B20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</w:t>
      </w:r>
      <w:r w:rsidRPr="00604F9F">
        <w:rPr>
          <w:bCs/>
          <w:lang w:val="ru-RU"/>
        </w:rPr>
        <w:t>руб.</w:t>
      </w:r>
    </w:p>
    <w:p w:rsidR="00382B20" w:rsidRPr="00914613" w:rsidRDefault="00382B20" w:rsidP="00914613">
      <w:pPr>
        <w:spacing w:after="0" w:line="240" w:lineRule="auto"/>
        <w:ind w:right="484"/>
        <w:jc w:val="center"/>
        <w:rPr>
          <w:b/>
          <w:noProof/>
          <w:sz w:val="28"/>
          <w:szCs w:val="28"/>
          <w:lang w:val="ru-RU" w:eastAsia="ru-RU"/>
        </w:rPr>
      </w:pPr>
      <w:r w:rsidRPr="00604F9F">
        <w:rPr>
          <w:b/>
          <w:bCs/>
          <w:sz w:val="30"/>
          <w:szCs w:val="30"/>
          <w:lang w:val="ru-RU"/>
        </w:rPr>
        <w:t xml:space="preserve"> </w:t>
      </w:r>
      <w:r w:rsidRPr="003C7C4C">
        <w:rPr>
          <w:b/>
          <w:noProof/>
          <w:sz w:val="28"/>
          <w:szCs w:val="28"/>
          <w:lang w:val="ru-RU" w:eastAsia="ru-RU"/>
        </w:rPr>
        <w:pict>
          <v:shape id="Объект 14" o:spid="_x0000_i1040" type="#_x0000_t75" style="width:501pt;height:247.5pt;visibility:visible" o:gfxdata="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">
            <v:imagedata r:id="rId20" o:title="" cropbottom="-13f"/>
            <o:lock v:ext="edit" aspectratio="f"/>
          </v:shape>
        </w:pict>
      </w:r>
    </w:p>
    <w:p w:rsidR="00382B20" w:rsidRDefault="00382B20" w:rsidP="00261655">
      <w:pPr>
        <w:spacing w:after="0" w:line="240" w:lineRule="auto"/>
        <w:ind w:right="484"/>
        <w:jc w:val="center"/>
        <w:rPr>
          <w:sz w:val="24"/>
          <w:szCs w:val="24"/>
          <w:lang w:val="ru-RU"/>
        </w:rPr>
      </w:pPr>
    </w:p>
    <w:p w:rsidR="00382B20" w:rsidRDefault="00382B20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</w:p>
    <w:p w:rsidR="00382B20" w:rsidRPr="00604F9F" w:rsidRDefault="00382B20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  <w:r w:rsidRPr="00604F9F">
        <w:rPr>
          <w:sz w:val="24"/>
          <w:szCs w:val="24"/>
          <w:lang w:val="ru-RU"/>
        </w:rPr>
        <w:t xml:space="preserve">                               </w:t>
      </w:r>
    </w:p>
    <w:p w:rsidR="00382B20" w:rsidRDefault="00382B20" w:rsidP="00914613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sz w:val="28"/>
          <w:szCs w:val="28"/>
          <w:lang w:val="ru-RU"/>
        </w:rPr>
        <w:t>22</w:t>
      </w:r>
      <w:r w:rsidRPr="00604F9F">
        <w:rPr>
          <w:sz w:val="28"/>
          <w:szCs w:val="28"/>
          <w:lang w:val="ru-RU"/>
        </w:rPr>
        <w:t xml:space="preserve"> год в сумме  </w:t>
      </w:r>
      <w:r>
        <w:rPr>
          <w:bCs/>
          <w:sz w:val="28"/>
          <w:szCs w:val="28"/>
          <w:lang w:val="ru-RU"/>
        </w:rPr>
        <w:t xml:space="preserve">453001,4 </w:t>
      </w:r>
      <w:r w:rsidRPr="00604F9F">
        <w:rPr>
          <w:sz w:val="28"/>
          <w:szCs w:val="28"/>
          <w:lang w:val="ru-RU"/>
        </w:rPr>
        <w:t>тыс. руб., на 20</w:t>
      </w:r>
      <w:r>
        <w:rPr>
          <w:sz w:val="28"/>
          <w:szCs w:val="28"/>
          <w:lang w:val="ru-RU"/>
        </w:rPr>
        <w:t>23</w:t>
      </w:r>
      <w:r w:rsidRPr="00604F9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 xml:space="preserve">403192,5  </w:t>
      </w:r>
      <w:r w:rsidRPr="00604F9F">
        <w:rPr>
          <w:sz w:val="28"/>
          <w:szCs w:val="28"/>
          <w:lang w:val="ru-RU"/>
        </w:rPr>
        <w:t>тыс. руб., на 202</w:t>
      </w:r>
      <w:r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402888,7</w:t>
      </w:r>
      <w:r w:rsidRPr="00604F9F">
        <w:rPr>
          <w:sz w:val="28"/>
          <w:szCs w:val="28"/>
          <w:lang w:val="ru-RU"/>
        </w:rPr>
        <w:t xml:space="preserve"> тыс. руб.  </w:t>
      </w:r>
      <w:r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sz w:val="28"/>
          <w:szCs w:val="28"/>
          <w:lang w:val="ru-RU"/>
        </w:rPr>
        <w:tab/>
      </w:r>
      <w:r w:rsidRPr="009A5BB0">
        <w:rPr>
          <w:sz w:val="28"/>
          <w:szCs w:val="28"/>
          <w:lang w:val="ru-RU"/>
        </w:rPr>
        <w:tab/>
        <w:t xml:space="preserve">           </w:t>
      </w:r>
    </w:p>
    <w:p w:rsidR="00382B20" w:rsidRDefault="00382B20" w:rsidP="008B360E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382B20" w:rsidRDefault="00382B20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</w:p>
    <w:p w:rsidR="00382B20" w:rsidRPr="008B360E" w:rsidRDefault="00382B20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 </w:t>
      </w:r>
      <w:r>
        <w:rPr>
          <w:sz w:val="28"/>
          <w:szCs w:val="28"/>
          <w:lang w:val="ru-RU"/>
        </w:rPr>
        <w:t>тыс.руб.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"/>
        <w:gridCol w:w="1380"/>
        <w:gridCol w:w="2543"/>
        <w:gridCol w:w="1418"/>
        <w:gridCol w:w="1559"/>
        <w:gridCol w:w="1320"/>
        <w:gridCol w:w="1373"/>
        <w:gridCol w:w="1147"/>
      </w:tblGrid>
      <w:tr w:rsidR="00382B20" w:rsidRPr="008B360E" w:rsidTr="00B867B6">
        <w:trPr>
          <w:trHeight w:val="1096"/>
          <w:jc w:val="center"/>
        </w:trPr>
        <w:tc>
          <w:tcPr>
            <w:tcW w:w="1440" w:type="dxa"/>
            <w:gridSpan w:val="2"/>
            <w:shd w:val="clear" w:color="auto" w:fill="B2A1C7"/>
          </w:tcPr>
          <w:p w:rsidR="00382B20" w:rsidRPr="00EA1DBF" w:rsidRDefault="00382B20" w:rsidP="001E1D03">
            <w:pPr>
              <w:spacing w:line="240" w:lineRule="auto"/>
              <w:ind w:right="127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Раздел</w:t>
            </w:r>
          </w:p>
          <w:p w:rsidR="00382B20" w:rsidRPr="00EA1DBF" w:rsidRDefault="00382B20" w:rsidP="001E1D03">
            <w:pPr>
              <w:spacing w:line="240" w:lineRule="auto"/>
              <w:ind w:right="-233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подраздел</w:t>
            </w:r>
          </w:p>
        </w:tc>
        <w:tc>
          <w:tcPr>
            <w:tcW w:w="2543" w:type="dxa"/>
            <w:shd w:val="clear" w:color="auto" w:fill="B2A1C7"/>
          </w:tcPr>
          <w:p w:rsidR="00382B20" w:rsidRPr="00EA1DBF" w:rsidRDefault="00382B20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Расходы</w:t>
            </w:r>
          </w:p>
        </w:tc>
        <w:tc>
          <w:tcPr>
            <w:tcW w:w="1418" w:type="dxa"/>
            <w:shd w:val="clear" w:color="auto" w:fill="B2A1C7"/>
          </w:tcPr>
          <w:p w:rsidR="00382B20" w:rsidRDefault="00382B20" w:rsidP="001E1D0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</w:t>
            </w:r>
            <w:r>
              <w:rPr>
                <w:b/>
                <w:sz w:val="20"/>
                <w:szCs w:val="20"/>
                <w:lang w:val="ru-RU"/>
              </w:rPr>
              <w:t>20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382B20" w:rsidRDefault="00382B20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 w:rsidRPr="00EA1DBF">
              <w:rPr>
                <w:b/>
                <w:sz w:val="20"/>
                <w:szCs w:val="20"/>
                <w:lang w:val="ru-RU"/>
              </w:rPr>
              <w:t>од</w:t>
            </w:r>
          </w:p>
          <w:p w:rsidR="00382B20" w:rsidRPr="00EA1DBF" w:rsidRDefault="00382B20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отчет</w:t>
            </w:r>
          </w:p>
        </w:tc>
        <w:tc>
          <w:tcPr>
            <w:tcW w:w="1559" w:type="dxa"/>
            <w:shd w:val="clear" w:color="auto" w:fill="B2A1C7"/>
          </w:tcPr>
          <w:p w:rsidR="00382B20" w:rsidRPr="00EA1DBF" w:rsidRDefault="00382B20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>
              <w:rPr>
                <w:b/>
                <w:sz w:val="20"/>
                <w:szCs w:val="20"/>
                <w:lang w:val="ru-RU"/>
              </w:rPr>
              <w:t>1</w:t>
            </w:r>
          </w:p>
          <w:p w:rsidR="00382B20" w:rsidRDefault="00382B20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382B20" w:rsidRPr="00EA1DBF" w:rsidRDefault="00382B20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оценка </w:t>
            </w:r>
          </w:p>
        </w:tc>
        <w:tc>
          <w:tcPr>
            <w:tcW w:w="1320" w:type="dxa"/>
            <w:shd w:val="clear" w:color="auto" w:fill="B2A1C7"/>
          </w:tcPr>
          <w:p w:rsidR="00382B20" w:rsidRDefault="00382B20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>
              <w:rPr>
                <w:b/>
                <w:sz w:val="20"/>
                <w:szCs w:val="20"/>
                <w:lang w:val="ru-RU"/>
              </w:rPr>
              <w:t>2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382B20" w:rsidRDefault="00382B20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382B20" w:rsidRPr="00EA1DBF" w:rsidRDefault="00382B20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1373" w:type="dxa"/>
            <w:shd w:val="clear" w:color="auto" w:fill="B2A1C7"/>
          </w:tcPr>
          <w:p w:rsidR="00382B20" w:rsidRPr="00EA1DBF" w:rsidRDefault="00382B20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>
              <w:rPr>
                <w:b/>
                <w:sz w:val="20"/>
                <w:szCs w:val="20"/>
                <w:lang w:val="ru-RU"/>
              </w:rPr>
              <w:t>3</w:t>
            </w:r>
          </w:p>
          <w:p w:rsidR="00382B20" w:rsidRPr="00EA1DBF" w:rsidRDefault="00382B20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год проект</w:t>
            </w:r>
          </w:p>
        </w:tc>
        <w:tc>
          <w:tcPr>
            <w:tcW w:w="1147" w:type="dxa"/>
            <w:shd w:val="clear" w:color="auto" w:fill="B2A1C7"/>
          </w:tcPr>
          <w:p w:rsidR="00382B20" w:rsidRPr="00EA1DBF" w:rsidRDefault="00382B20" w:rsidP="001E1D03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>
              <w:rPr>
                <w:b/>
                <w:sz w:val="20"/>
                <w:szCs w:val="20"/>
                <w:lang w:val="ru-RU"/>
              </w:rPr>
              <w:t>4</w:t>
            </w:r>
          </w:p>
          <w:p w:rsidR="00382B20" w:rsidRDefault="00382B20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год</w:t>
            </w:r>
          </w:p>
          <w:p w:rsidR="00382B20" w:rsidRPr="00EA1DBF" w:rsidRDefault="00382B20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проект</w:t>
            </w:r>
          </w:p>
        </w:tc>
      </w:tr>
      <w:tr w:rsidR="00382B20" w:rsidRPr="00B867B6" w:rsidTr="00DF47B4">
        <w:trPr>
          <w:trHeight w:val="126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01</w:t>
            </w:r>
            <w:r w:rsidRPr="00B867B6">
              <w:rPr>
                <w:b/>
                <w:sz w:val="20"/>
                <w:szCs w:val="20"/>
              </w:rPr>
              <w:object w:dxaOrig="870" w:dyaOrig="765">
                <v:shape id="_x0000_i1041" type="#_x0000_t75" style="width:52.5pt;height:39pt" o:ole="">
                  <v:imagedata r:id="rId21" o:title=""/>
                </v:shape>
                <o:OLEObject Type="Embed" ProgID="Paint.Picture" ShapeID="_x0000_i1041" DrawAspect="Content" ObjectID="_1698230467" r:id="rId22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C66E37">
            <w:pPr>
              <w:spacing w:line="240" w:lineRule="auto"/>
              <w:ind w:right="12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Общ</w:t>
            </w:r>
            <w:r w:rsidRPr="00B867B6">
              <w:rPr>
                <w:b/>
                <w:sz w:val="20"/>
                <w:szCs w:val="20"/>
              </w:rPr>
              <w:t>егосударственные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вопросы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35630,8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76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58106,3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3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40663,8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355732"/>
              <w:spacing w:before="0" w:beforeAutospacing="0" w:after="0" w:afterAutospacing="0"/>
              <w:ind w:right="6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33776,4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355732"/>
              <w:spacing w:before="0" w:beforeAutospacing="0" w:after="0" w:afterAutospacing="0"/>
              <w:ind w:right="18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36064,1</w:t>
            </w:r>
          </w:p>
        </w:tc>
      </w:tr>
      <w:tr w:rsidR="00382B20" w:rsidRPr="00B867B6" w:rsidTr="00DF47B4">
        <w:trPr>
          <w:trHeight w:val="180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1572,9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1947,9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1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1553,1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tabs>
                <w:tab w:val="left" w:pos="875"/>
              </w:tabs>
              <w:ind w:right="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1609,0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1666,9</w:t>
            </w:r>
          </w:p>
        </w:tc>
      </w:tr>
      <w:tr w:rsidR="00382B20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16369,7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17255,5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17549,5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15613,4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16843,0</w:t>
            </w:r>
          </w:p>
        </w:tc>
      </w:tr>
      <w:tr w:rsidR="00382B20" w:rsidRPr="00B867B6" w:rsidTr="00DF47B4">
        <w:trPr>
          <w:trHeight w:val="4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0105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Судебная система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4,3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3,9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382B20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5405,7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7796,2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1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6889,4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1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5792,0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6792,0</w:t>
            </w:r>
          </w:p>
        </w:tc>
      </w:tr>
      <w:tr w:rsidR="00382B20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Р</w:t>
            </w:r>
            <w:r w:rsidRPr="00B867B6">
              <w:rPr>
                <w:i/>
                <w:sz w:val="20"/>
                <w:szCs w:val="20"/>
              </w:rPr>
              <w:t>езервны</w:t>
            </w:r>
            <w:r w:rsidRPr="00B867B6">
              <w:rPr>
                <w:i/>
                <w:sz w:val="20"/>
                <w:szCs w:val="20"/>
                <w:lang w:val="ru-RU"/>
              </w:rPr>
              <w:t>е</w:t>
            </w:r>
            <w:r w:rsidRPr="00B867B6">
              <w:rPr>
                <w:i/>
                <w:sz w:val="20"/>
                <w:szCs w:val="20"/>
              </w:rPr>
              <w:t xml:space="preserve"> фонд</w:t>
            </w:r>
            <w:r w:rsidRPr="00B867B6">
              <w:rPr>
                <w:i/>
                <w:sz w:val="20"/>
                <w:szCs w:val="20"/>
                <w:lang w:val="ru-RU"/>
              </w:rPr>
              <w:t>ы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</w:tr>
      <w:tr w:rsidR="00382B20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0113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12278,6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31062,8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tabs>
                <w:tab w:val="left" w:pos="950"/>
              </w:tabs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14631,8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10722,0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1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10722,2</w:t>
            </w:r>
          </w:p>
        </w:tc>
      </w:tr>
      <w:tr w:rsidR="00382B20" w:rsidRPr="00B867B6" w:rsidTr="00DF47B4">
        <w:trPr>
          <w:trHeight w:val="1624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03</w:t>
            </w:r>
            <w:r w:rsidRPr="00B867B6">
              <w:rPr>
                <w:b/>
                <w:sz w:val="20"/>
                <w:szCs w:val="20"/>
              </w:rPr>
              <w:object w:dxaOrig="795" w:dyaOrig="705">
                <v:shape id="_x0000_i1042" type="#_x0000_t75" style="width:51pt;height:41.25pt" o:ole="">
                  <v:imagedata r:id="rId23" o:title=""/>
                </v:shape>
                <o:OLEObject Type="Embed" ProgID="Paint.Picture" ShapeID="_x0000_i1042" DrawAspect="Content" ObjectID="_1698230468" r:id="rId24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600,0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1100,0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382B20" w:rsidRPr="00B867B6" w:rsidTr="00DF47B4">
        <w:trPr>
          <w:trHeight w:val="185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81275F" w:rsidRDefault="00382B20" w:rsidP="0081275F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81275F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vAlign w:val="center"/>
          </w:tcPr>
          <w:p w:rsidR="00382B20" w:rsidRPr="0081275F" w:rsidRDefault="00382B20" w:rsidP="00FD5095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81275F">
              <w:rPr>
                <w:sz w:val="20"/>
                <w:szCs w:val="20"/>
                <w:lang w:val="ru-RU"/>
              </w:rPr>
              <w:t>600,0</w:t>
            </w:r>
          </w:p>
        </w:tc>
        <w:tc>
          <w:tcPr>
            <w:tcW w:w="1559" w:type="dxa"/>
            <w:vAlign w:val="center"/>
          </w:tcPr>
          <w:p w:rsidR="00382B20" w:rsidRPr="0081275F" w:rsidRDefault="00382B20" w:rsidP="00FD5095">
            <w:pPr>
              <w:ind w:right="34"/>
              <w:rPr>
                <w:sz w:val="20"/>
                <w:szCs w:val="20"/>
                <w:lang w:val="ru-RU"/>
              </w:rPr>
            </w:pPr>
            <w:r w:rsidRPr="0081275F">
              <w:rPr>
                <w:sz w:val="20"/>
                <w:szCs w:val="20"/>
                <w:lang w:val="ru-RU"/>
              </w:rPr>
              <w:t>1100,0</w:t>
            </w:r>
          </w:p>
        </w:tc>
        <w:tc>
          <w:tcPr>
            <w:tcW w:w="1320" w:type="dxa"/>
            <w:vAlign w:val="center"/>
          </w:tcPr>
          <w:p w:rsidR="00382B20" w:rsidRPr="0081275F" w:rsidRDefault="00382B20" w:rsidP="00FD5095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81275F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382B20" w:rsidRPr="0081275F" w:rsidRDefault="00382B20" w:rsidP="00FD5095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81275F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382B20" w:rsidRPr="0081275F" w:rsidRDefault="00382B20" w:rsidP="00FD5095">
            <w:pPr>
              <w:ind w:right="252"/>
              <w:rPr>
                <w:bCs/>
                <w:sz w:val="20"/>
                <w:szCs w:val="20"/>
                <w:lang w:val="ru-RU"/>
              </w:rPr>
            </w:pPr>
            <w:r w:rsidRPr="0081275F"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04</w:t>
            </w:r>
            <w:r w:rsidRPr="00B867B6">
              <w:rPr>
                <w:b/>
                <w:sz w:val="20"/>
                <w:szCs w:val="20"/>
              </w:rPr>
              <w:object w:dxaOrig="825" w:dyaOrig="735">
                <v:shape id="_x0000_i1043" type="#_x0000_t75" style="width:48pt;height:42.75pt" o:ole="">
                  <v:imagedata r:id="rId25" o:title=""/>
                </v:shape>
                <o:OLEObject Type="Embed" ProgID="Paint.Picture" ShapeID="_x0000_i1043" DrawAspect="Content" ObjectID="_1698230469" r:id="rId26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26336,1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88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38310,2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11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13451,3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13584,5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13840,7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230,7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158,0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118,5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tabs>
                <w:tab w:val="left" w:pos="732"/>
              </w:tabs>
              <w:ind w:right="37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197,6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26270,4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37929,5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tabs>
                <w:tab w:val="left" w:pos="950"/>
                <w:tab w:val="left" w:pos="1059"/>
              </w:tabs>
              <w:ind w:right="1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13293,3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1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13466,0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1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13643,1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65,7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150,0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05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50">
                <v:shape id="_x0000_i1044" type="#_x0000_t75" style="width:39pt;height:36.75pt" o:ole="">
                  <v:imagedata r:id="rId27" o:title=""/>
                </v:shape>
                <o:OLEObject Type="Embed" ProgID="Paint.Picture" ShapeID="_x0000_i1044" DrawAspect="Content" ObjectID="_1698230470" r:id="rId28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778,9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1041,5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530,0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5030,0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530,0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Жилищное хозяйство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373,9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9885,1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64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530,0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108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5030,0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95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530,0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050</w:t>
            </w:r>
            <w:r w:rsidRPr="00B867B6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Коммунальное хозяйство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405,1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530,0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07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40" w:dyaOrig="750">
                <v:shape id="_x0000_i1045" type="#_x0000_t75" style="width:45pt;height:37.5pt" o:ole="">
                  <v:imagedata r:id="rId29" o:title=""/>
                </v:shape>
                <o:OLEObject Type="Embed" ProgID="Paint.Picture" ShapeID="_x0000_i1045" DrawAspect="Content" ObjectID="_1698230471" r:id="rId30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300843,9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345833,6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312470,3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tabs>
                <w:tab w:val="left" w:pos="1059"/>
              </w:tabs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299315,7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18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296749,8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Дошкольное образование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71085,0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64704,1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tabs>
                <w:tab w:val="left" w:pos="1168"/>
              </w:tabs>
              <w:ind w:right="-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73110,3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65622,3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64197,6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Общее образование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209471,5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258838,3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221477,2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217750,7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216612,8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7547,9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7633,1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4506,2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3016,1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3016,1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0707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1099,1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1123,4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1223,0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821,5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11640,3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13534,7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12423,6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12105,1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12103,3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08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6" type="#_x0000_t75" style="width:45.75pt;height:36.75pt" o:ole="">
                  <v:imagedata r:id="rId31" o:title=""/>
                </v:shape>
                <o:OLEObject Type="Embed" ProgID="Paint.Picture" ShapeID="_x0000_i1046" DrawAspect="Content" ObjectID="_1698230472" r:id="rId32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60773,1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67744,4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65093,4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35100,0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38700,0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44508,5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50786,1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49030,4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23100,0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26100,0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16264,6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16958,3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16063,0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12600,0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10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7" type="#_x0000_t75" style="width:45pt;height:36.75pt" o:ole="">
                  <v:imagedata r:id="rId33" o:title=""/>
                </v:shape>
                <o:OLEObject Type="Embed" ProgID="Paint.Picture" ShapeID="_x0000_i1047" DrawAspect="Content" ObjectID="_1698230473" r:id="rId34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6410,8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9162,8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7974,2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7628,8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6427,7</w:t>
            </w:r>
          </w:p>
        </w:tc>
      </w:tr>
      <w:tr w:rsidR="00382B20" w:rsidRPr="00B867B6" w:rsidTr="00DF47B4">
        <w:trPr>
          <w:trHeight w:val="51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Пенсионное обеспечение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1873,3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1713,3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1800,0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1800,0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252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800,0</w:t>
            </w:r>
          </w:p>
        </w:tc>
      </w:tr>
      <w:tr w:rsidR="00382B20" w:rsidRPr="00B867B6" w:rsidTr="00DF47B4">
        <w:trPr>
          <w:trHeight w:val="4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2239,6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2631,0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2870,5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2535,9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2334,8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Охрана семьи и детства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2367,8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4818,5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3303,7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3292,9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3292,9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11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20">
                <v:shape id="_x0000_i1048" type="#_x0000_t75" style="width:44.25pt;height:36pt" o:ole="">
                  <v:imagedata r:id="rId35" o:title=""/>
                </v:shape>
                <o:OLEObject Type="Embed" ProgID="Paint.Picture" ShapeID="_x0000_i1048" DrawAspect="Content" ObjectID="_1698230474" r:id="rId36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Физкультура и спорт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621,1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8156,1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4000,0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Физическая культура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4,0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1202"/>
                <w:tab w:val="left" w:pos="1343"/>
              </w:tabs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7469,7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6520,6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3410,0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634C03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95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5210,0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27,6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917"/>
                <w:tab w:val="left" w:pos="1202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80,0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15,0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589,5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606,4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564,4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590,0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590,0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12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9" type="#_x0000_t75" style="width:45pt;height:36.75pt" o:ole="">
                  <v:imagedata r:id="rId37" o:title=""/>
                </v:shape>
                <o:OLEObject Type="Embed" ProgID="Paint.Picture" ShapeID="_x0000_i1049" DrawAspect="Content" ObjectID="_1698230475" r:id="rId38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418" w:type="dxa"/>
            <w:vAlign w:val="center"/>
          </w:tcPr>
          <w:p w:rsidR="00382B20" w:rsidRPr="00634C03" w:rsidRDefault="00382B20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634C03">
              <w:rPr>
                <w:b/>
                <w:sz w:val="20"/>
                <w:szCs w:val="20"/>
                <w:lang w:val="ru-RU"/>
              </w:rPr>
              <w:t>359,4</w:t>
            </w:r>
          </w:p>
        </w:tc>
        <w:tc>
          <w:tcPr>
            <w:tcW w:w="1559" w:type="dxa"/>
            <w:vAlign w:val="center"/>
          </w:tcPr>
          <w:p w:rsidR="00382B20" w:rsidRPr="00634C03" w:rsidRDefault="00382B20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634C03">
              <w:rPr>
                <w:b/>
                <w:sz w:val="20"/>
                <w:szCs w:val="20"/>
                <w:lang w:val="ru-RU"/>
              </w:rPr>
              <w:t>574,3</w:t>
            </w:r>
          </w:p>
        </w:tc>
        <w:tc>
          <w:tcPr>
            <w:tcW w:w="1320" w:type="dxa"/>
            <w:vAlign w:val="center"/>
          </w:tcPr>
          <w:p w:rsidR="00382B20" w:rsidRPr="00634C03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634C03">
              <w:rPr>
                <w:sz w:val="20"/>
                <w:szCs w:val="20"/>
              </w:rPr>
              <w:t>449,4</w:t>
            </w:r>
          </w:p>
        </w:tc>
        <w:tc>
          <w:tcPr>
            <w:tcW w:w="1373" w:type="dxa"/>
            <w:vAlign w:val="center"/>
          </w:tcPr>
          <w:p w:rsidR="00382B20" w:rsidRPr="00634C03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634C03">
              <w:rPr>
                <w:sz w:val="20"/>
                <w:szCs w:val="20"/>
              </w:rPr>
              <w:t>449,4</w:t>
            </w:r>
          </w:p>
        </w:tc>
        <w:tc>
          <w:tcPr>
            <w:tcW w:w="1147" w:type="dxa"/>
            <w:vAlign w:val="center"/>
          </w:tcPr>
          <w:p w:rsidR="00382B20" w:rsidRPr="00634C03" w:rsidRDefault="00382B20" w:rsidP="00634C03">
            <w:pPr>
              <w:pStyle w:val="xl255732"/>
              <w:spacing w:before="0" w:beforeAutospacing="0" w:after="0" w:afterAutospacing="0"/>
              <w:ind w:right="-95"/>
              <w:jc w:val="left"/>
              <w:textAlignment w:val="auto"/>
              <w:rPr>
                <w:sz w:val="20"/>
                <w:szCs w:val="20"/>
              </w:rPr>
            </w:pPr>
            <w:r w:rsidRPr="00634C03">
              <w:rPr>
                <w:sz w:val="20"/>
                <w:szCs w:val="20"/>
              </w:rPr>
              <w:t>449,4</w:t>
            </w:r>
          </w:p>
        </w:tc>
      </w:tr>
      <w:tr w:rsidR="00382B20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120</w:t>
            </w:r>
            <w:r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634C03">
              <w:rPr>
                <w:i/>
                <w:sz w:val="20"/>
                <w:szCs w:val="20"/>
                <w:lang w:val="ru-RU"/>
              </w:rPr>
              <w:t>Периодическая печать и издательства</w:t>
            </w:r>
          </w:p>
        </w:tc>
        <w:tc>
          <w:tcPr>
            <w:tcW w:w="1418" w:type="dxa"/>
            <w:vAlign w:val="center"/>
          </w:tcPr>
          <w:p w:rsidR="00382B20" w:rsidRPr="00634C03" w:rsidRDefault="00382B20" w:rsidP="00FD5095">
            <w:pPr>
              <w:tabs>
                <w:tab w:val="left" w:pos="917"/>
              </w:tabs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634C03">
              <w:rPr>
                <w:sz w:val="20"/>
                <w:szCs w:val="20"/>
                <w:lang w:val="ru-RU"/>
              </w:rPr>
              <w:t>359,4</w:t>
            </w:r>
          </w:p>
        </w:tc>
        <w:tc>
          <w:tcPr>
            <w:tcW w:w="1559" w:type="dxa"/>
            <w:vAlign w:val="center"/>
          </w:tcPr>
          <w:p w:rsidR="00382B20" w:rsidRPr="00634C03" w:rsidRDefault="00382B20" w:rsidP="00FD5095">
            <w:pPr>
              <w:ind w:right="-86"/>
              <w:rPr>
                <w:sz w:val="20"/>
                <w:szCs w:val="20"/>
                <w:lang w:val="ru-RU"/>
              </w:rPr>
            </w:pPr>
            <w:r w:rsidRPr="00634C03">
              <w:rPr>
                <w:sz w:val="20"/>
                <w:szCs w:val="20"/>
                <w:lang w:val="ru-RU"/>
              </w:rPr>
              <w:t>574,3</w:t>
            </w:r>
          </w:p>
        </w:tc>
        <w:tc>
          <w:tcPr>
            <w:tcW w:w="1320" w:type="dxa"/>
            <w:vAlign w:val="center"/>
          </w:tcPr>
          <w:p w:rsidR="00382B20" w:rsidRPr="00634C03" w:rsidRDefault="00382B20" w:rsidP="00FD5095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634C03">
              <w:rPr>
                <w:b w:val="0"/>
                <w:sz w:val="20"/>
                <w:szCs w:val="20"/>
              </w:rPr>
              <w:t>449,4</w:t>
            </w:r>
          </w:p>
        </w:tc>
        <w:tc>
          <w:tcPr>
            <w:tcW w:w="1373" w:type="dxa"/>
            <w:vAlign w:val="center"/>
          </w:tcPr>
          <w:p w:rsidR="00382B20" w:rsidRPr="00634C03" w:rsidRDefault="00382B20" w:rsidP="00FD5095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634C03">
              <w:rPr>
                <w:b w:val="0"/>
                <w:sz w:val="20"/>
                <w:szCs w:val="20"/>
              </w:rPr>
              <w:t>449,4</w:t>
            </w:r>
          </w:p>
        </w:tc>
        <w:tc>
          <w:tcPr>
            <w:tcW w:w="1147" w:type="dxa"/>
            <w:vAlign w:val="center"/>
          </w:tcPr>
          <w:p w:rsidR="00382B20" w:rsidRPr="00634C03" w:rsidRDefault="00382B20" w:rsidP="00FD5095">
            <w:pPr>
              <w:pStyle w:val="xl255732"/>
              <w:spacing w:before="0" w:beforeAutospacing="0" w:after="0" w:afterAutospacing="0"/>
              <w:ind w:right="-95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634C03">
              <w:rPr>
                <w:b w:val="0"/>
                <w:sz w:val="20"/>
                <w:szCs w:val="20"/>
              </w:rPr>
              <w:t>449,4</w:t>
            </w:r>
          </w:p>
        </w:tc>
      </w:tr>
      <w:tr w:rsidR="00382B20" w:rsidRPr="00B867B6" w:rsidTr="00DF47B4">
        <w:trPr>
          <w:gridBefore w:val="1"/>
          <w:wBefore w:w="60" w:type="dxa"/>
          <w:trHeight w:val="1159"/>
          <w:jc w:val="center"/>
        </w:trPr>
        <w:tc>
          <w:tcPr>
            <w:tcW w:w="1380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13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50" type="#_x0000_t75" style="width:45pt;height:36pt" o:ole="">
                  <v:imagedata r:id="rId39" o:title=""/>
                </v:shape>
                <o:OLEObject Type="Embed" ProgID="Paint.Picture" ShapeID="_x0000_i1050" DrawAspect="Content" ObjectID="_1698230476" r:id="rId40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Обслуживание государственного муниципального долга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15,4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48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12,2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82B20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15,4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12,2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8,8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382B20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14</w:t>
            </w: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51" type="#_x0000_t75" style="width:45pt;height:36pt" o:ole="">
                  <v:imagedata r:id="rId41" o:title=""/>
                </v:shape>
                <o:OLEObject Type="Embed" ProgID="Paint.Picture" ShapeID="_x0000_i1051" DrawAspect="Content" ObjectID="_1698230477" r:id="rId42"/>
              </w:objec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4826,5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6661,3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4090,2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3407,7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3427,0</w:t>
            </w:r>
          </w:p>
        </w:tc>
      </w:tr>
      <w:tr w:rsidR="00382B20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C81E26">
            <w:pPr>
              <w:tabs>
                <w:tab w:val="left" w:pos="917"/>
              </w:tabs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3345,7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C81E26">
            <w:pPr>
              <w:ind w:right="-20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4062,4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4090,2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3407,7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C81E26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3427,0</w:t>
            </w:r>
          </w:p>
        </w:tc>
      </w:tr>
      <w:tr w:rsidR="00382B20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8" w:type="dxa"/>
            <w:vAlign w:val="center"/>
          </w:tcPr>
          <w:p w:rsidR="00382B20" w:rsidRPr="00B867B6" w:rsidRDefault="00382B20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1480,8</w:t>
            </w:r>
          </w:p>
        </w:tc>
        <w:tc>
          <w:tcPr>
            <w:tcW w:w="1559" w:type="dxa"/>
            <w:vAlign w:val="center"/>
          </w:tcPr>
          <w:p w:rsidR="00382B20" w:rsidRPr="00B867B6" w:rsidRDefault="00382B20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2598,9</w:t>
            </w:r>
          </w:p>
        </w:tc>
        <w:tc>
          <w:tcPr>
            <w:tcW w:w="1320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373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382B20" w:rsidRPr="00B867B6" w:rsidRDefault="00382B20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382B20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543" w:type="dxa"/>
            <w:shd w:val="clear" w:color="auto" w:fill="E5DFEC"/>
          </w:tcPr>
          <w:p w:rsidR="00382B20" w:rsidRPr="00B867B6" w:rsidRDefault="00382B20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</w:rPr>
            </w:pPr>
            <w:r w:rsidRPr="00B867B6">
              <w:rPr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1418" w:type="dxa"/>
          </w:tcPr>
          <w:p w:rsidR="00382B20" w:rsidRPr="00B867B6" w:rsidRDefault="00382B20" w:rsidP="00C81E26">
            <w:pPr>
              <w:spacing w:line="240" w:lineRule="auto"/>
              <w:ind w:right="-139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437266,0</w:t>
            </w:r>
          </w:p>
        </w:tc>
        <w:tc>
          <w:tcPr>
            <w:tcW w:w="1559" w:type="dxa"/>
          </w:tcPr>
          <w:p w:rsidR="00382B20" w:rsidRPr="00B867B6" w:rsidRDefault="00382B20" w:rsidP="00C81E26">
            <w:pPr>
              <w:tabs>
                <w:tab w:val="left" w:pos="1003"/>
              </w:tabs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546076,2</w:t>
            </w:r>
          </w:p>
        </w:tc>
        <w:tc>
          <w:tcPr>
            <w:tcW w:w="1320" w:type="dxa"/>
          </w:tcPr>
          <w:p w:rsidR="00382B20" w:rsidRPr="00B867B6" w:rsidRDefault="00382B20" w:rsidP="00C81E26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453001,4</w:t>
            </w:r>
          </w:p>
        </w:tc>
        <w:tc>
          <w:tcPr>
            <w:tcW w:w="1373" w:type="dxa"/>
          </w:tcPr>
          <w:p w:rsidR="00382B20" w:rsidRPr="00B867B6" w:rsidRDefault="00382B20" w:rsidP="00C81E26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403192,5</w:t>
            </w:r>
          </w:p>
        </w:tc>
        <w:tc>
          <w:tcPr>
            <w:tcW w:w="1147" w:type="dxa"/>
          </w:tcPr>
          <w:p w:rsidR="00382B20" w:rsidRPr="00B867B6" w:rsidRDefault="00382B20" w:rsidP="00C81E26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-102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402888,7</w:t>
            </w:r>
          </w:p>
        </w:tc>
      </w:tr>
    </w:tbl>
    <w:p w:rsidR="00382B20" w:rsidRDefault="00382B20" w:rsidP="003C43FE">
      <w:pPr>
        <w:ind w:right="484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>
        <w:rPr>
          <w:sz w:val="28"/>
          <w:szCs w:val="28"/>
          <w:lang w:val="ru-RU"/>
        </w:rPr>
        <w:t>40663,8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 xml:space="preserve">22 </w:t>
      </w:r>
      <w:r w:rsidRPr="006F49EF">
        <w:rPr>
          <w:sz w:val="28"/>
          <w:szCs w:val="28"/>
          <w:lang w:val="ru-RU"/>
        </w:rPr>
        <w:t xml:space="preserve">год, </w:t>
      </w:r>
      <w:r>
        <w:rPr>
          <w:sz w:val="28"/>
          <w:szCs w:val="28"/>
          <w:lang w:val="ru-RU"/>
        </w:rPr>
        <w:t>33776,4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36064,1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>
        <w:rPr>
          <w:sz w:val="28"/>
          <w:szCs w:val="28"/>
          <w:lang w:val="ru-RU"/>
        </w:rPr>
        <w:t xml:space="preserve">октября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%, с 1</w:t>
      </w:r>
      <w:r>
        <w:rPr>
          <w:sz w:val="28"/>
          <w:szCs w:val="28"/>
          <w:lang w:val="ru-RU"/>
        </w:rPr>
        <w:t xml:space="preserve"> октября</w:t>
      </w:r>
      <w:r w:rsidRPr="006F49EF">
        <w:rPr>
          <w:sz w:val="28"/>
          <w:szCs w:val="28"/>
          <w:lang w:val="ru-RU"/>
        </w:rPr>
        <w:t xml:space="preserve"> 202</w:t>
      </w:r>
      <w:r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%,  с 1 </w:t>
      </w:r>
      <w:r>
        <w:rPr>
          <w:sz w:val="28"/>
          <w:szCs w:val="28"/>
          <w:lang w:val="ru-RU"/>
        </w:rPr>
        <w:t>октября</w:t>
      </w:r>
      <w:r w:rsidRPr="006F49EF">
        <w:rPr>
          <w:sz w:val="28"/>
          <w:szCs w:val="28"/>
          <w:lang w:val="ru-RU"/>
        </w:rPr>
        <w:t xml:space="preserve"> 202 года на 3,</w:t>
      </w:r>
      <w:r>
        <w:rPr>
          <w:sz w:val="28"/>
          <w:szCs w:val="28"/>
          <w:lang w:val="ru-RU"/>
        </w:rPr>
        <w:t>7</w:t>
      </w:r>
      <w:r w:rsidRPr="006F49EF">
        <w:rPr>
          <w:sz w:val="28"/>
          <w:szCs w:val="28"/>
          <w:lang w:val="ru-RU"/>
        </w:rPr>
        <w:t>%.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color w:val="000000"/>
          <w:sz w:val="28"/>
          <w:szCs w:val="28"/>
          <w:lang w:val="ru-RU"/>
        </w:rPr>
        <w:t xml:space="preserve">2470,1 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 xml:space="preserve">лей ежегодно </w:t>
      </w:r>
      <w:r w:rsidRPr="006F49EF">
        <w:rPr>
          <w:color w:val="000000"/>
          <w:sz w:val="28"/>
          <w:szCs w:val="28"/>
          <w:lang w:val="ru-RU"/>
        </w:rPr>
        <w:t>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>
        <w:rPr>
          <w:sz w:val="28"/>
          <w:szCs w:val="28"/>
          <w:lang w:val="ru-RU"/>
        </w:rPr>
        <w:t>792,0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на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 xml:space="preserve">4 </w:t>
      </w:r>
      <w:r w:rsidRPr="006F49EF">
        <w:rPr>
          <w:sz w:val="28"/>
          <w:szCs w:val="28"/>
          <w:lang w:val="ru-RU"/>
        </w:rPr>
        <w:t xml:space="preserve">года </w:t>
      </w:r>
      <w:r w:rsidRPr="00FE0C90">
        <w:rPr>
          <w:sz w:val="28"/>
          <w:szCs w:val="28"/>
          <w:lang w:val="ru-RU"/>
        </w:rPr>
        <w:t>ежегодно.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>
        <w:rPr>
          <w:sz w:val="28"/>
          <w:szCs w:val="28"/>
          <w:lang w:val="ru-RU"/>
        </w:rPr>
        <w:t xml:space="preserve"> б</w:t>
      </w:r>
      <w:r w:rsidRPr="006F49EF">
        <w:rPr>
          <w:sz w:val="28"/>
          <w:szCs w:val="28"/>
          <w:lang w:val="ru-RU"/>
        </w:rPr>
        <w:t>юджетные ассигнования по данной программе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 xml:space="preserve"> предусмотрены 1119,2  тыс.рублей, 2023 год – 1590,0 тыс.рублей, 2024 год – 1590,0 тыс.рублей;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Pr="00FE0C90">
        <w:rPr>
          <w:sz w:val="28"/>
          <w:szCs w:val="28"/>
          <w:lang w:val="ru-RU"/>
        </w:rPr>
        <w:t>"Профилактика терроризма и экстремизма в Озинском муниципальном районе Саратовской области на 202</w:t>
      </w:r>
      <w:r>
        <w:rPr>
          <w:sz w:val="28"/>
          <w:szCs w:val="28"/>
          <w:lang w:val="ru-RU"/>
        </w:rPr>
        <w:t>2</w:t>
      </w:r>
      <w:r w:rsidRPr="00FE0C90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FE0C90">
        <w:rPr>
          <w:sz w:val="28"/>
          <w:szCs w:val="28"/>
          <w:lang w:val="ru-RU"/>
        </w:rPr>
        <w:t xml:space="preserve"> годы"</w:t>
      </w:r>
      <w:r>
        <w:rPr>
          <w:sz w:val="28"/>
          <w:szCs w:val="28"/>
          <w:lang w:val="ru-RU"/>
        </w:rPr>
        <w:t xml:space="preserve"> по 600,0 тыс.рублей </w:t>
      </w:r>
      <w:r w:rsidRPr="006F49EF">
        <w:rPr>
          <w:sz w:val="28"/>
          <w:szCs w:val="28"/>
          <w:lang w:val="ru-RU"/>
        </w:rPr>
        <w:t>на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 xml:space="preserve">4 </w:t>
      </w:r>
      <w:r w:rsidRPr="006F49EF">
        <w:rPr>
          <w:sz w:val="28"/>
          <w:szCs w:val="28"/>
          <w:lang w:val="ru-RU"/>
        </w:rPr>
        <w:t xml:space="preserve">года </w:t>
      </w:r>
      <w:r>
        <w:rPr>
          <w:sz w:val="28"/>
          <w:szCs w:val="28"/>
          <w:lang w:val="ru-RU"/>
        </w:rPr>
        <w:t>ежегодно.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FE0C90">
        <w:rPr>
          <w:sz w:val="28"/>
          <w:szCs w:val="28"/>
          <w:lang w:val="ru-RU"/>
        </w:rPr>
        <w:t>"Укрепление материально-технической базы органов местного самоуправления в Озинском муниципальном районе"</w:t>
      </w:r>
      <w:r>
        <w:rPr>
          <w:sz w:val="28"/>
          <w:szCs w:val="28"/>
          <w:lang w:val="ru-RU"/>
        </w:rPr>
        <w:t xml:space="preserve">  1809,8 тыс.рублей на 2022 год.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 xml:space="preserve">4 </w:t>
      </w:r>
      <w:r w:rsidRPr="006F49EF">
        <w:rPr>
          <w:sz w:val="28"/>
          <w:szCs w:val="28"/>
          <w:lang w:val="ru-RU"/>
        </w:rPr>
        <w:t>года ежегодно.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разделу </w:t>
      </w:r>
      <w:r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>
        <w:rPr>
          <w:b/>
          <w:sz w:val="28"/>
          <w:szCs w:val="28"/>
          <w:lang w:val="ru-RU"/>
        </w:rPr>
        <w:t xml:space="preserve">  </w:t>
      </w:r>
      <w:r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>
        <w:rPr>
          <w:sz w:val="28"/>
          <w:szCs w:val="28"/>
          <w:lang w:val="ru-RU"/>
        </w:rPr>
        <w:t>ногенного характера, гражданскую</w:t>
      </w:r>
      <w:r w:rsidRPr="00156A0D">
        <w:rPr>
          <w:sz w:val="28"/>
          <w:szCs w:val="28"/>
          <w:lang w:val="ru-RU"/>
        </w:rPr>
        <w:t xml:space="preserve"> оборон</w:t>
      </w:r>
      <w:r>
        <w:rPr>
          <w:sz w:val="28"/>
          <w:szCs w:val="28"/>
          <w:lang w:val="ru-RU"/>
        </w:rPr>
        <w:t>у предусмотрены бюджетные ассигнования на 2022-2024 годы по 900,0 тыс.рублей ежегодно.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Pr="006F49EF">
        <w:rPr>
          <w:b/>
          <w:sz w:val="28"/>
          <w:szCs w:val="28"/>
          <w:lang w:val="ru-RU"/>
        </w:rPr>
        <w:t>«Национальная экономика»</w:t>
      </w:r>
      <w:r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Pr="006F49EF">
        <w:rPr>
          <w:sz w:val="28"/>
          <w:szCs w:val="28"/>
          <w:lang w:val="ru-RU"/>
        </w:rPr>
        <w:t xml:space="preserve"> </w:t>
      </w:r>
      <w:r w:rsidRPr="00802642">
        <w:rPr>
          <w:sz w:val="28"/>
          <w:szCs w:val="28"/>
          <w:lang w:val="ru-RU"/>
        </w:rPr>
        <w:t>"Комплексное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области"</w:t>
      </w:r>
      <w:r w:rsidRPr="006F49EF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на 2022 год </w:t>
      </w:r>
      <w:r w:rsidRPr="006F49EF">
        <w:rPr>
          <w:sz w:val="28"/>
          <w:szCs w:val="28"/>
          <w:lang w:val="ru-RU"/>
        </w:rPr>
        <w:t xml:space="preserve">в сумме </w:t>
      </w:r>
      <w:r>
        <w:rPr>
          <w:sz w:val="28"/>
          <w:szCs w:val="28"/>
          <w:lang w:val="ru-RU"/>
        </w:rPr>
        <w:t>13293,3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лей,</w:t>
      </w:r>
      <w:r w:rsidRPr="006F49EF">
        <w:rPr>
          <w:sz w:val="28"/>
          <w:szCs w:val="28"/>
          <w:lang w:val="ru-RU"/>
        </w:rPr>
        <w:t xml:space="preserve">  в том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</w:t>
      </w:r>
      <w:r>
        <w:rPr>
          <w:sz w:val="28"/>
          <w:szCs w:val="28"/>
          <w:lang w:val="ru-RU"/>
        </w:rPr>
        <w:t>13293,3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 и по 13466,0 тыс.рублей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и  13643,1 тыс.рублей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>23 и 2024 годах соответственно.</w:t>
      </w:r>
      <w:r w:rsidRPr="006F49EF">
        <w:rPr>
          <w:sz w:val="28"/>
          <w:szCs w:val="28"/>
          <w:lang w:val="ru-RU"/>
        </w:rPr>
        <w:t xml:space="preserve">   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>
        <w:rPr>
          <w:sz w:val="28"/>
          <w:szCs w:val="28"/>
          <w:lang w:val="ru-RU"/>
        </w:rPr>
        <w:t>2022 год – 158,0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лей, 2023 год 118,5 тыс.рублей и 2024 год 197,6 тыс.рублей</w:t>
      </w:r>
      <w:r w:rsidRPr="006F49EF">
        <w:rPr>
          <w:sz w:val="28"/>
          <w:szCs w:val="28"/>
          <w:lang w:val="ru-RU"/>
        </w:rPr>
        <w:t>.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  <w:lang w:val="ru-RU"/>
        </w:rPr>
        <w:t xml:space="preserve">на 2022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>
        <w:rPr>
          <w:sz w:val="28"/>
          <w:szCs w:val="28"/>
          <w:lang w:val="ru-RU"/>
        </w:rPr>
        <w:t>530,0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лей, 2023 год 5030,0 тыс.рублей, , в т.ч 4500,0 тыс.рублей на реализацию мероприятий по муниципальной</w:t>
      </w:r>
      <w:r w:rsidRPr="00845610">
        <w:rPr>
          <w:sz w:val="28"/>
          <w:szCs w:val="28"/>
          <w:lang w:val="ru-RU"/>
        </w:rPr>
        <w:t xml:space="preserve"> программ</w:t>
      </w:r>
      <w:r>
        <w:rPr>
          <w:sz w:val="28"/>
          <w:szCs w:val="28"/>
          <w:lang w:val="ru-RU"/>
        </w:rPr>
        <w:t>е</w:t>
      </w:r>
      <w:r w:rsidRPr="00845610">
        <w:rPr>
          <w:sz w:val="28"/>
          <w:szCs w:val="28"/>
          <w:lang w:val="ru-RU"/>
        </w:rPr>
        <w:t xml:space="preserve"> "Повышение энергетической эффективности и энергосбережения на территории Озинского муниципального района Саратовской области"</w:t>
      </w:r>
      <w:r>
        <w:rPr>
          <w:sz w:val="28"/>
          <w:szCs w:val="28"/>
          <w:lang w:val="ru-RU"/>
        </w:rPr>
        <w:t>, 2024 год 530,0 тыс.рублей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>
        <w:rPr>
          <w:sz w:val="28"/>
          <w:szCs w:val="28"/>
          <w:lang w:val="ru-RU"/>
        </w:rPr>
        <w:t>312740,3</w:t>
      </w:r>
      <w:r w:rsidRPr="006F49EF">
        <w:rPr>
          <w:sz w:val="28"/>
          <w:szCs w:val="28"/>
          <w:lang w:val="ru-RU"/>
        </w:rPr>
        <w:t xml:space="preserve"> тыс. рублей на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 xml:space="preserve">299315,7 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296749,8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год, в том числе на реализацию муниципальной программы </w:t>
      </w:r>
      <w:r w:rsidRPr="00377FD3">
        <w:rPr>
          <w:sz w:val="28"/>
          <w:szCs w:val="28"/>
          <w:lang w:val="ru-RU"/>
        </w:rPr>
        <w:t>" Развитие системы образования Озинского муниципального района Саратовской области</w:t>
      </w:r>
      <w:r>
        <w:rPr>
          <w:sz w:val="28"/>
          <w:szCs w:val="28"/>
          <w:lang w:val="ru-RU"/>
        </w:rPr>
        <w:t>»</w:t>
      </w:r>
      <w:r w:rsidRPr="00377FD3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предусмотрены в сумме </w:t>
      </w:r>
      <w:r>
        <w:rPr>
          <w:sz w:val="28"/>
          <w:szCs w:val="28"/>
          <w:lang w:val="ru-RU"/>
        </w:rPr>
        <w:t>297866,8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286389,1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>283826,5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год. 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 xml:space="preserve">22 </w:t>
      </w:r>
      <w:r w:rsidRPr="006F49EF">
        <w:rPr>
          <w:sz w:val="28"/>
          <w:szCs w:val="28"/>
          <w:lang w:val="ru-RU"/>
        </w:rPr>
        <w:t xml:space="preserve">год в сумме </w:t>
      </w:r>
      <w:r>
        <w:rPr>
          <w:sz w:val="28"/>
          <w:szCs w:val="28"/>
          <w:lang w:val="ru-RU"/>
        </w:rPr>
        <w:t>40906,2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>
        <w:rPr>
          <w:sz w:val="28"/>
          <w:szCs w:val="28"/>
          <w:lang w:val="ru-RU"/>
        </w:rPr>
        <w:t xml:space="preserve">3 </w:t>
      </w:r>
      <w:r w:rsidRPr="006F49EF">
        <w:rPr>
          <w:sz w:val="28"/>
          <w:szCs w:val="28"/>
          <w:lang w:val="ru-RU"/>
        </w:rPr>
        <w:t xml:space="preserve">год в сумме </w:t>
      </w:r>
      <w:r>
        <w:rPr>
          <w:sz w:val="28"/>
          <w:szCs w:val="28"/>
          <w:lang w:val="ru-RU"/>
        </w:rPr>
        <w:t>40906,2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 в сумме </w:t>
      </w:r>
      <w:r>
        <w:rPr>
          <w:sz w:val="28"/>
          <w:szCs w:val="28"/>
          <w:lang w:val="ru-RU"/>
        </w:rPr>
        <w:t>40906,2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>
        <w:rPr>
          <w:sz w:val="28"/>
          <w:szCs w:val="28"/>
          <w:lang w:val="ru-RU"/>
        </w:rPr>
        <w:t>30427,2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 xml:space="preserve"> году, в 202</w:t>
      </w:r>
      <w:r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24716,1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23291,4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На 2022 год запланировано п</w:t>
      </w:r>
      <w:r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>
        <w:rPr>
          <w:sz w:val="28"/>
          <w:szCs w:val="28"/>
          <w:lang w:val="ru-RU"/>
        </w:rPr>
        <w:t xml:space="preserve"> на сумму 1780,7 тыс.рублей, в том числе за счет средств областного бюджета 1727,3 тыс.рублей.</w:t>
      </w:r>
    </w:p>
    <w:p w:rsidR="00382B2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>
        <w:rPr>
          <w:sz w:val="28"/>
          <w:szCs w:val="28"/>
          <w:lang w:val="ru-RU"/>
        </w:rPr>
        <w:t>15853,5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2022 год, 14014,9 тыс.рублей -2023 год, 12877,0 тыс.рублей -2024год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>
        <w:rPr>
          <w:sz w:val="28"/>
          <w:szCs w:val="28"/>
          <w:lang w:val="ru-RU"/>
        </w:rPr>
        <w:t>по 203735,8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22-2024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 xml:space="preserve">, соответственно. </w:t>
      </w:r>
      <w:r>
        <w:rPr>
          <w:sz w:val="28"/>
          <w:szCs w:val="28"/>
          <w:lang w:val="ru-RU"/>
        </w:rPr>
        <w:t>На 2022 год запланировано п</w:t>
      </w:r>
      <w:r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>
        <w:rPr>
          <w:sz w:val="28"/>
          <w:szCs w:val="28"/>
          <w:lang w:val="ru-RU"/>
        </w:rPr>
        <w:t xml:space="preserve"> на сумму 1956,0 тыс.рублей, в том числе за счет средств областного бюджета 1897,3 тыс.рублей.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>
        <w:rPr>
          <w:sz w:val="28"/>
          <w:szCs w:val="28"/>
          <w:lang w:val="ru-RU"/>
        </w:rPr>
        <w:t xml:space="preserve">3019,6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2022 год, 3016,1  тыс.рублей -2023 год, 3016,1 тыс.рублей -2024 год.</w:t>
      </w:r>
      <w:r w:rsidRPr="006771B8">
        <w:rPr>
          <w:lang w:val="ru-RU"/>
        </w:rPr>
        <w:t xml:space="preserve"> </w:t>
      </w:r>
      <w:r w:rsidRPr="006771B8">
        <w:rPr>
          <w:sz w:val="28"/>
          <w:szCs w:val="28"/>
          <w:lang w:val="ru-RU"/>
        </w:rPr>
        <w:t>Так</w:t>
      </w:r>
      <w:r>
        <w:rPr>
          <w:sz w:val="28"/>
          <w:szCs w:val="28"/>
          <w:lang w:val="ru-RU"/>
        </w:rPr>
        <w:t xml:space="preserve"> </w:t>
      </w:r>
      <w:r w:rsidRPr="006771B8">
        <w:rPr>
          <w:sz w:val="28"/>
          <w:szCs w:val="28"/>
          <w:lang w:val="ru-RU"/>
        </w:rPr>
        <w:t>же</w:t>
      </w:r>
      <w:r>
        <w:rPr>
          <w:lang w:val="ru-RU"/>
        </w:rPr>
        <w:t xml:space="preserve"> </w:t>
      </w:r>
      <w:r w:rsidRPr="006771B8">
        <w:rPr>
          <w:sz w:val="28"/>
          <w:szCs w:val="28"/>
          <w:lang w:val="ru-RU"/>
        </w:rPr>
        <w:t>за счет ины</w:t>
      </w:r>
      <w:r>
        <w:rPr>
          <w:sz w:val="28"/>
          <w:szCs w:val="28"/>
          <w:lang w:val="ru-RU"/>
        </w:rPr>
        <w:t>х</w:t>
      </w:r>
      <w:r w:rsidRPr="006771B8">
        <w:rPr>
          <w:sz w:val="28"/>
          <w:szCs w:val="28"/>
          <w:lang w:val="ru-RU"/>
        </w:rPr>
        <w:t xml:space="preserve"> межбюджетны</w:t>
      </w:r>
      <w:r>
        <w:rPr>
          <w:sz w:val="28"/>
          <w:szCs w:val="28"/>
          <w:lang w:val="ru-RU"/>
        </w:rPr>
        <w:t xml:space="preserve">х </w:t>
      </w:r>
      <w:r w:rsidRPr="006771B8">
        <w:rPr>
          <w:sz w:val="28"/>
          <w:szCs w:val="28"/>
          <w:lang w:val="ru-RU"/>
        </w:rPr>
        <w:t>трансферт</w:t>
      </w:r>
      <w:r>
        <w:rPr>
          <w:sz w:val="28"/>
          <w:szCs w:val="28"/>
          <w:lang w:val="ru-RU"/>
        </w:rPr>
        <w:t>ов предусмотрено 250,0 тыс.рублей</w:t>
      </w:r>
      <w:r w:rsidRPr="006771B8">
        <w:rPr>
          <w:sz w:val="28"/>
          <w:szCs w:val="28"/>
          <w:lang w:val="ru-RU"/>
        </w:rPr>
        <w:t xml:space="preserve"> на оснащение и укрепление материально-технической базы образовательны</w:t>
      </w:r>
      <w:r>
        <w:rPr>
          <w:sz w:val="28"/>
          <w:szCs w:val="28"/>
          <w:lang w:val="ru-RU"/>
        </w:rPr>
        <w:t>х организаций (допол</w:t>
      </w:r>
      <w:r w:rsidRPr="006771B8">
        <w:rPr>
          <w:sz w:val="28"/>
          <w:szCs w:val="28"/>
          <w:lang w:val="ru-RU"/>
        </w:rPr>
        <w:t>нительное образование детей в сфере образования)</w:t>
      </w:r>
      <w:r>
        <w:rPr>
          <w:sz w:val="28"/>
          <w:szCs w:val="28"/>
          <w:lang w:val="ru-RU"/>
        </w:rPr>
        <w:t>.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 xml:space="preserve">«Культура, кинематография»  </w:t>
      </w:r>
      <w:r w:rsidRPr="00FB1D90">
        <w:rPr>
          <w:sz w:val="28"/>
          <w:szCs w:val="28"/>
          <w:lang w:val="ru-RU"/>
        </w:rPr>
        <w:t>объем бюджетных ассигнований запланирован на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 в сумме </w:t>
      </w:r>
      <w:r>
        <w:rPr>
          <w:sz w:val="28"/>
          <w:szCs w:val="28"/>
          <w:lang w:val="ru-RU"/>
        </w:rPr>
        <w:t>65093,4</w:t>
      </w:r>
      <w:r w:rsidRPr="00FB1D90">
        <w:rPr>
          <w:sz w:val="28"/>
          <w:szCs w:val="28"/>
          <w:lang w:val="ru-RU"/>
        </w:rPr>
        <w:t xml:space="preserve"> тыс. рублей, на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35100,0</w:t>
      </w:r>
      <w:r w:rsidRPr="00FB1D90">
        <w:rPr>
          <w:sz w:val="28"/>
          <w:szCs w:val="28"/>
          <w:lang w:val="ru-RU"/>
        </w:rPr>
        <w:t xml:space="preserve"> тыс. рублей, на 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  </w:t>
      </w:r>
      <w:r>
        <w:rPr>
          <w:sz w:val="28"/>
          <w:szCs w:val="28"/>
          <w:lang w:val="ru-RU"/>
        </w:rPr>
        <w:t>38700,0</w:t>
      </w:r>
      <w:r w:rsidRPr="00FB1D90">
        <w:rPr>
          <w:sz w:val="28"/>
          <w:szCs w:val="28"/>
          <w:lang w:val="ru-RU"/>
        </w:rPr>
        <w:t xml:space="preserve"> тыс. рублей, в том числе  на реализацию муниципальной программы «Культура Озинского муниципального района</w:t>
      </w:r>
      <w:r w:rsidRPr="00FB1D90">
        <w:rPr>
          <w:b/>
          <w:sz w:val="20"/>
          <w:szCs w:val="20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» в сумме </w:t>
      </w:r>
      <w:r>
        <w:rPr>
          <w:sz w:val="28"/>
          <w:szCs w:val="28"/>
          <w:lang w:val="ru-RU"/>
        </w:rPr>
        <w:t>31576,2</w:t>
      </w:r>
      <w:r w:rsidRPr="00FB1D90">
        <w:rPr>
          <w:sz w:val="28"/>
          <w:szCs w:val="28"/>
          <w:lang w:val="ru-RU"/>
        </w:rPr>
        <w:t xml:space="preserve"> тыс. рублей. </w:t>
      </w:r>
      <w:r w:rsidRPr="00FB1D90">
        <w:rPr>
          <w:bCs/>
          <w:sz w:val="28"/>
          <w:szCs w:val="28"/>
          <w:lang w:val="ru-RU"/>
        </w:rPr>
        <w:t xml:space="preserve"> в 202</w:t>
      </w:r>
      <w:r>
        <w:rPr>
          <w:bCs/>
          <w:sz w:val="28"/>
          <w:szCs w:val="28"/>
          <w:lang w:val="ru-RU"/>
        </w:rPr>
        <w:t>2</w:t>
      </w:r>
      <w:r w:rsidRPr="00FB1D90">
        <w:rPr>
          <w:bCs/>
          <w:sz w:val="28"/>
          <w:szCs w:val="28"/>
          <w:lang w:val="ru-RU"/>
        </w:rPr>
        <w:t xml:space="preserve"> году, в 202</w:t>
      </w:r>
      <w:r>
        <w:rPr>
          <w:bCs/>
          <w:sz w:val="28"/>
          <w:szCs w:val="28"/>
          <w:lang w:val="ru-RU"/>
        </w:rPr>
        <w:t>3</w:t>
      </w:r>
      <w:r w:rsidRPr="00FB1D90">
        <w:rPr>
          <w:bCs/>
          <w:sz w:val="28"/>
          <w:szCs w:val="28"/>
          <w:lang w:val="ru-RU"/>
        </w:rPr>
        <w:t xml:space="preserve"> году </w:t>
      </w:r>
      <w:r>
        <w:rPr>
          <w:bCs/>
          <w:sz w:val="28"/>
          <w:szCs w:val="28"/>
          <w:lang w:val="ru-RU"/>
        </w:rPr>
        <w:t>23000,0</w:t>
      </w:r>
      <w:r w:rsidRPr="00FB1D90">
        <w:rPr>
          <w:bCs/>
          <w:sz w:val="28"/>
          <w:szCs w:val="28"/>
          <w:lang w:val="ru-RU"/>
        </w:rPr>
        <w:t xml:space="preserve"> тыс.рублей, в 202</w:t>
      </w:r>
      <w:r>
        <w:rPr>
          <w:bCs/>
          <w:sz w:val="28"/>
          <w:szCs w:val="28"/>
          <w:lang w:val="ru-RU"/>
        </w:rPr>
        <w:t>4</w:t>
      </w:r>
      <w:r w:rsidRPr="00FB1D90">
        <w:rPr>
          <w:bCs/>
          <w:sz w:val="28"/>
          <w:szCs w:val="28"/>
          <w:lang w:val="ru-RU"/>
        </w:rPr>
        <w:t xml:space="preserve"> году </w:t>
      </w:r>
      <w:r>
        <w:rPr>
          <w:bCs/>
          <w:sz w:val="28"/>
          <w:szCs w:val="28"/>
          <w:lang w:val="ru-RU"/>
        </w:rPr>
        <w:t>26000,0</w:t>
      </w:r>
      <w:r w:rsidRPr="00FB1D90">
        <w:rPr>
          <w:bCs/>
          <w:sz w:val="28"/>
          <w:szCs w:val="28"/>
          <w:lang w:val="ru-RU"/>
        </w:rPr>
        <w:t xml:space="preserve"> тыс.рублей. 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Бюджетные ассигнования по разделу </w:t>
      </w:r>
      <w:r w:rsidRPr="00FB1D90">
        <w:rPr>
          <w:b/>
          <w:sz w:val="28"/>
          <w:szCs w:val="28"/>
          <w:lang w:val="ru-RU"/>
        </w:rPr>
        <w:t xml:space="preserve">«Социальная политика» </w:t>
      </w:r>
      <w:r w:rsidRPr="00FB1D90">
        <w:rPr>
          <w:sz w:val="28"/>
          <w:szCs w:val="28"/>
          <w:lang w:val="ru-RU"/>
        </w:rPr>
        <w:t xml:space="preserve">запланированы </w:t>
      </w:r>
      <w:r>
        <w:rPr>
          <w:sz w:val="28"/>
          <w:szCs w:val="28"/>
          <w:lang w:val="ru-RU"/>
        </w:rPr>
        <w:t>7974,2</w:t>
      </w:r>
      <w:r w:rsidRPr="00FB1D90">
        <w:rPr>
          <w:sz w:val="28"/>
          <w:szCs w:val="28"/>
          <w:lang w:val="ru-RU"/>
        </w:rPr>
        <w:t xml:space="preserve">  тыс. рублей в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7628,8</w:t>
      </w:r>
      <w:r w:rsidRPr="00FB1D90">
        <w:rPr>
          <w:sz w:val="28"/>
          <w:szCs w:val="28"/>
          <w:lang w:val="ru-RU"/>
        </w:rPr>
        <w:t xml:space="preserve"> тыс.рублей в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6427,7</w:t>
      </w:r>
      <w:r w:rsidRPr="00FB1D90">
        <w:rPr>
          <w:sz w:val="28"/>
          <w:szCs w:val="28"/>
          <w:lang w:val="ru-RU"/>
        </w:rPr>
        <w:t xml:space="preserve"> тыс.рублей в 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году.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 Социальная политика»</w:t>
      </w:r>
      <w:r w:rsidRPr="00FB1D90">
        <w:rPr>
          <w:sz w:val="28"/>
          <w:szCs w:val="28"/>
          <w:lang w:val="ru-RU"/>
        </w:rPr>
        <w:t xml:space="preserve"> предусмотрены расходы на: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>
        <w:rPr>
          <w:sz w:val="28"/>
          <w:szCs w:val="28"/>
          <w:lang w:val="ru-RU"/>
        </w:rPr>
        <w:t>1520,5</w:t>
      </w:r>
      <w:r w:rsidRPr="00FB1D90">
        <w:rPr>
          <w:sz w:val="28"/>
          <w:szCs w:val="28"/>
          <w:lang w:val="ru-RU"/>
        </w:rPr>
        <w:t xml:space="preserve"> тыс. рублей- 202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1585,9</w:t>
      </w:r>
      <w:r w:rsidRPr="00FB1D90">
        <w:rPr>
          <w:sz w:val="28"/>
          <w:szCs w:val="28"/>
          <w:lang w:val="ru-RU"/>
        </w:rPr>
        <w:t xml:space="preserve"> тыс.рублей - 202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1652,5</w:t>
      </w:r>
      <w:r w:rsidRPr="00FB1D90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 ;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компенсация родительской платы за содержание ребенка  в детском саду </w:t>
      </w:r>
      <w:r>
        <w:rPr>
          <w:sz w:val="28"/>
          <w:szCs w:val="28"/>
          <w:lang w:val="ru-RU"/>
        </w:rPr>
        <w:t>3134,9</w:t>
      </w:r>
      <w:r w:rsidRPr="00FB1D90">
        <w:rPr>
          <w:sz w:val="28"/>
          <w:szCs w:val="28"/>
          <w:lang w:val="ru-RU"/>
        </w:rPr>
        <w:t xml:space="preserve">  тыс. рублей - 202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3134,9</w:t>
      </w:r>
      <w:r w:rsidRPr="00FB1D90">
        <w:rPr>
          <w:sz w:val="28"/>
          <w:szCs w:val="28"/>
          <w:lang w:val="ru-RU"/>
        </w:rPr>
        <w:t xml:space="preserve"> тыс.рублей –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3134,9</w:t>
      </w:r>
      <w:r w:rsidRPr="00FB1D90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год; 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осуществление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 сиротами и детьми, оставшимися без попечения родителей в сумме </w:t>
      </w:r>
      <w:r>
        <w:rPr>
          <w:sz w:val="28"/>
          <w:szCs w:val="28"/>
          <w:lang w:val="ru-RU"/>
        </w:rPr>
        <w:t>158,0</w:t>
      </w:r>
      <w:r w:rsidRPr="00FB1D90">
        <w:rPr>
          <w:sz w:val="28"/>
          <w:szCs w:val="28"/>
          <w:lang w:val="ru-RU"/>
        </w:rPr>
        <w:t xml:space="preserve"> тыс. рублей- 202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158,0</w:t>
      </w:r>
      <w:r w:rsidRPr="00FB1D90">
        <w:rPr>
          <w:sz w:val="28"/>
          <w:szCs w:val="28"/>
          <w:lang w:val="ru-RU"/>
        </w:rPr>
        <w:t xml:space="preserve"> тыс.рублей - 202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158,0</w:t>
      </w:r>
      <w:r w:rsidRPr="00FB1D90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 ;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в сумме </w:t>
      </w:r>
      <w:r>
        <w:rPr>
          <w:sz w:val="28"/>
          <w:szCs w:val="28"/>
          <w:lang w:val="ru-RU"/>
        </w:rPr>
        <w:t>1150,0</w:t>
      </w:r>
      <w:r w:rsidRPr="00FB1D90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950,0</w:t>
      </w:r>
      <w:r w:rsidRPr="00FB1D90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682,3</w:t>
      </w:r>
      <w:r w:rsidRPr="00FB1D90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год;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расходы на доплату к пенсии муниципальным служащим в сумме </w:t>
      </w:r>
      <w:r>
        <w:rPr>
          <w:sz w:val="28"/>
          <w:szCs w:val="28"/>
          <w:lang w:val="ru-RU"/>
        </w:rPr>
        <w:t>1800,0</w:t>
      </w:r>
      <w:r w:rsidRPr="00FB1D90">
        <w:rPr>
          <w:sz w:val="28"/>
          <w:szCs w:val="28"/>
          <w:lang w:val="ru-RU"/>
        </w:rPr>
        <w:t xml:space="preserve"> тыс. рублей в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1800,0</w:t>
      </w:r>
      <w:r w:rsidRPr="00FB1D90">
        <w:rPr>
          <w:sz w:val="28"/>
          <w:szCs w:val="28"/>
          <w:lang w:val="ru-RU"/>
        </w:rPr>
        <w:t xml:space="preserve"> тыс.рублей в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и  </w:t>
      </w:r>
      <w:r>
        <w:rPr>
          <w:sz w:val="28"/>
          <w:szCs w:val="28"/>
          <w:lang w:val="ru-RU"/>
        </w:rPr>
        <w:t>80</w:t>
      </w:r>
      <w:r w:rsidRPr="00FB1D90">
        <w:rPr>
          <w:sz w:val="28"/>
          <w:szCs w:val="28"/>
          <w:lang w:val="ru-RU"/>
        </w:rPr>
        <w:t>0,0 тыс.рублей в 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году. 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>«Физическая культура и спорт»</w:t>
      </w:r>
      <w:r w:rsidRPr="00FB1D90">
        <w:rPr>
          <w:sz w:val="28"/>
          <w:szCs w:val="28"/>
          <w:lang w:val="ru-RU"/>
        </w:rPr>
        <w:t xml:space="preserve"> предусмотрены в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 в объеме </w:t>
      </w:r>
      <w:r>
        <w:rPr>
          <w:sz w:val="28"/>
          <w:szCs w:val="28"/>
          <w:lang w:val="ru-RU"/>
        </w:rPr>
        <w:t>7100,0</w:t>
      </w:r>
      <w:r w:rsidRPr="00FB1D90">
        <w:rPr>
          <w:sz w:val="28"/>
          <w:szCs w:val="28"/>
          <w:lang w:val="ru-RU"/>
        </w:rPr>
        <w:t xml:space="preserve"> тыс. рублей, в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4000,0</w:t>
      </w:r>
      <w:r w:rsidRPr="00FB1D90">
        <w:rPr>
          <w:sz w:val="28"/>
          <w:szCs w:val="28"/>
          <w:lang w:val="ru-RU"/>
        </w:rPr>
        <w:t xml:space="preserve"> тыс.рублей, в 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58</w:t>
      </w:r>
      <w:r w:rsidRPr="00FB1D90">
        <w:rPr>
          <w:sz w:val="28"/>
          <w:szCs w:val="28"/>
          <w:lang w:val="ru-RU"/>
        </w:rPr>
        <w:t>00,0 тыс.рублей</w:t>
      </w:r>
      <w:r>
        <w:rPr>
          <w:sz w:val="28"/>
          <w:szCs w:val="28"/>
          <w:lang w:val="ru-RU"/>
        </w:rPr>
        <w:t>,</w:t>
      </w:r>
      <w:r w:rsidRPr="00FB1D90">
        <w:rPr>
          <w:sz w:val="28"/>
          <w:szCs w:val="28"/>
          <w:lang w:val="ru-RU"/>
        </w:rPr>
        <w:t xml:space="preserve"> в том числе  на реализацию муниципальной программы "Развитие физической культуры и спорта в Озинском муниципальном районе" в сумме </w:t>
      </w:r>
      <w:r>
        <w:rPr>
          <w:sz w:val="28"/>
          <w:szCs w:val="28"/>
          <w:lang w:val="ru-RU"/>
        </w:rPr>
        <w:t>6535,6</w:t>
      </w:r>
      <w:r w:rsidRPr="00FB1D90">
        <w:rPr>
          <w:sz w:val="28"/>
          <w:szCs w:val="28"/>
          <w:lang w:val="ru-RU"/>
        </w:rPr>
        <w:t xml:space="preserve"> тыс. рублей. </w:t>
      </w:r>
      <w:r w:rsidRPr="00FB1D90">
        <w:rPr>
          <w:bCs/>
          <w:sz w:val="28"/>
          <w:szCs w:val="28"/>
          <w:lang w:val="ru-RU"/>
        </w:rPr>
        <w:t xml:space="preserve"> в 202</w:t>
      </w:r>
      <w:r>
        <w:rPr>
          <w:bCs/>
          <w:sz w:val="28"/>
          <w:szCs w:val="28"/>
          <w:lang w:val="ru-RU"/>
        </w:rPr>
        <w:t>2</w:t>
      </w:r>
      <w:r w:rsidRPr="00FB1D90">
        <w:rPr>
          <w:bCs/>
          <w:sz w:val="28"/>
          <w:szCs w:val="28"/>
          <w:lang w:val="ru-RU"/>
        </w:rPr>
        <w:t xml:space="preserve"> году, в 202</w:t>
      </w:r>
      <w:r>
        <w:rPr>
          <w:bCs/>
          <w:sz w:val="28"/>
          <w:szCs w:val="28"/>
          <w:lang w:val="ru-RU"/>
        </w:rPr>
        <w:t>3</w:t>
      </w:r>
      <w:r w:rsidRPr="00FB1D90">
        <w:rPr>
          <w:bCs/>
          <w:sz w:val="28"/>
          <w:szCs w:val="28"/>
          <w:lang w:val="ru-RU"/>
        </w:rPr>
        <w:t xml:space="preserve"> году </w:t>
      </w:r>
      <w:r>
        <w:rPr>
          <w:bCs/>
          <w:sz w:val="28"/>
          <w:szCs w:val="28"/>
          <w:lang w:val="ru-RU"/>
        </w:rPr>
        <w:t>3410,0</w:t>
      </w:r>
      <w:r w:rsidRPr="00FB1D90">
        <w:rPr>
          <w:bCs/>
          <w:sz w:val="28"/>
          <w:szCs w:val="28"/>
          <w:lang w:val="ru-RU"/>
        </w:rPr>
        <w:t xml:space="preserve"> тыс.рублей, в 202</w:t>
      </w:r>
      <w:r>
        <w:rPr>
          <w:bCs/>
          <w:sz w:val="28"/>
          <w:szCs w:val="28"/>
          <w:lang w:val="ru-RU"/>
        </w:rPr>
        <w:t>4</w:t>
      </w:r>
      <w:r w:rsidRPr="00FB1D90">
        <w:rPr>
          <w:bCs/>
          <w:sz w:val="28"/>
          <w:szCs w:val="28"/>
          <w:lang w:val="ru-RU"/>
        </w:rPr>
        <w:t xml:space="preserve"> году </w:t>
      </w:r>
      <w:r>
        <w:rPr>
          <w:bCs/>
          <w:sz w:val="28"/>
          <w:szCs w:val="28"/>
          <w:lang w:val="ru-RU"/>
        </w:rPr>
        <w:t>5210,0</w:t>
      </w:r>
      <w:r w:rsidRPr="00FB1D90">
        <w:rPr>
          <w:bCs/>
          <w:sz w:val="28"/>
          <w:szCs w:val="28"/>
          <w:lang w:val="ru-RU"/>
        </w:rPr>
        <w:t xml:space="preserve"> тыс.рублей.</w:t>
      </w:r>
    </w:p>
    <w:p w:rsidR="00382B20" w:rsidRPr="00FB1D90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На обслуживание </w:t>
      </w:r>
      <w:r w:rsidRPr="00FB1D90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FB1D90">
        <w:rPr>
          <w:sz w:val="28"/>
          <w:szCs w:val="28"/>
          <w:lang w:val="ru-RU"/>
        </w:rPr>
        <w:t xml:space="preserve">по бюджетным кредитам предусмотрено 8,8 тыс.руб. в 2022 году. </w:t>
      </w:r>
    </w:p>
    <w:p w:rsidR="00382B20" w:rsidRPr="006F49EF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b/>
          <w:sz w:val="28"/>
          <w:szCs w:val="28"/>
          <w:lang w:val="ru-RU"/>
        </w:rPr>
        <w:t xml:space="preserve">Межбюджетные трансферты </w:t>
      </w:r>
      <w:r w:rsidRPr="00FB1D90">
        <w:rPr>
          <w:sz w:val="28"/>
          <w:szCs w:val="28"/>
          <w:lang w:val="ru-RU"/>
        </w:rPr>
        <w:t>бюджетам поселений предусмотрены в виде дотации на выравнивание бюджетной обеспеченности муниципальным образованиям из районного фонда финансовой поддержки поселений в сумме 3200,0 тыс. рублей -202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 и по 2500,0 тыс.рублей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годы .За счет субвенций из областного бюджета </w:t>
      </w:r>
      <w:r>
        <w:rPr>
          <w:sz w:val="28"/>
          <w:szCs w:val="28"/>
          <w:lang w:val="ru-RU"/>
        </w:rPr>
        <w:t>890,2</w:t>
      </w:r>
      <w:r w:rsidRPr="00FB1D90">
        <w:rPr>
          <w:sz w:val="28"/>
          <w:szCs w:val="28"/>
          <w:lang w:val="ru-RU"/>
        </w:rPr>
        <w:t xml:space="preserve"> тыс.рублей в 202</w:t>
      </w:r>
      <w:r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907,7</w:t>
      </w:r>
      <w:r w:rsidRPr="00FB1D90">
        <w:rPr>
          <w:sz w:val="28"/>
          <w:szCs w:val="28"/>
          <w:lang w:val="ru-RU"/>
        </w:rPr>
        <w:t xml:space="preserve"> тыс.рублей  в 202</w:t>
      </w:r>
      <w:r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и </w:t>
      </w:r>
      <w:r>
        <w:rPr>
          <w:sz w:val="28"/>
          <w:szCs w:val="28"/>
          <w:lang w:val="ru-RU"/>
        </w:rPr>
        <w:t>927,0</w:t>
      </w:r>
      <w:r w:rsidRPr="00FB1D90">
        <w:rPr>
          <w:sz w:val="28"/>
          <w:szCs w:val="28"/>
          <w:lang w:val="ru-RU"/>
        </w:rPr>
        <w:t xml:space="preserve"> тыс.рублей в 202</w:t>
      </w:r>
      <w:r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году.</w:t>
      </w:r>
      <w:r w:rsidRPr="006F49EF">
        <w:rPr>
          <w:sz w:val="28"/>
          <w:szCs w:val="28"/>
          <w:lang w:val="ru-RU"/>
        </w:rPr>
        <w:t xml:space="preserve"> </w:t>
      </w:r>
    </w:p>
    <w:p w:rsidR="00382B20" w:rsidRDefault="00382B20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382B20" w:rsidRPr="006F49EF" w:rsidRDefault="00382B20" w:rsidP="003C43FE">
      <w:pPr>
        <w:ind w:right="484"/>
        <w:jc w:val="center"/>
        <w:rPr>
          <w:b/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t>Источники внутреннего финансирования дефицита   бюджета муниципального района</w:t>
      </w:r>
    </w:p>
    <w:p w:rsidR="00382B20" w:rsidRPr="00604F9F" w:rsidRDefault="00382B20" w:rsidP="006F2EC1">
      <w:pPr>
        <w:spacing w:after="0" w:line="240" w:lineRule="auto"/>
        <w:ind w:right="482"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22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 предусмотрено</w:t>
      </w:r>
      <w:r w:rsidRPr="006F49EF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погашение бюджетного кредита</w:t>
      </w:r>
      <w:r w:rsidRPr="006F49EF">
        <w:rPr>
          <w:sz w:val="28"/>
          <w:szCs w:val="28"/>
          <w:lang w:val="ru-RU"/>
        </w:rPr>
        <w:t xml:space="preserve"> от других бюджетов бюджетной системы РФ в сумме </w:t>
      </w:r>
      <w:r>
        <w:rPr>
          <w:sz w:val="28"/>
          <w:szCs w:val="28"/>
          <w:lang w:val="ru-RU"/>
        </w:rPr>
        <w:t>12000,0</w:t>
      </w:r>
      <w:r w:rsidRPr="006F49EF">
        <w:rPr>
          <w:sz w:val="28"/>
          <w:szCs w:val="28"/>
          <w:lang w:val="ru-RU"/>
        </w:rPr>
        <w:t xml:space="preserve"> тыс.руб. В 202</w:t>
      </w:r>
      <w:r>
        <w:rPr>
          <w:sz w:val="28"/>
          <w:szCs w:val="28"/>
          <w:lang w:val="ru-RU"/>
        </w:rPr>
        <w:t>2 году</w:t>
      </w:r>
      <w:r w:rsidRPr="006F49EF">
        <w:rPr>
          <w:sz w:val="28"/>
          <w:szCs w:val="28"/>
          <w:lang w:val="ru-RU"/>
        </w:rPr>
        <w:t xml:space="preserve"> получение кредита от кредитных организаций и погашение бюджетных кредитов от других бюджетов бюджетной системы РФ составит </w:t>
      </w:r>
      <w:r>
        <w:rPr>
          <w:sz w:val="28"/>
          <w:szCs w:val="28"/>
          <w:lang w:val="ru-RU"/>
        </w:rPr>
        <w:t>12</w:t>
      </w:r>
      <w:r w:rsidRPr="006F49EF">
        <w:rPr>
          <w:sz w:val="28"/>
          <w:szCs w:val="28"/>
          <w:lang w:val="ru-RU"/>
        </w:rPr>
        <w:t>000,0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82B20" w:rsidRPr="006F2EC1" w:rsidRDefault="00382B20" w:rsidP="003C43FE">
      <w:pPr>
        <w:pStyle w:val="BodyText2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382B20" w:rsidRPr="00630B45" w:rsidRDefault="00382B20" w:rsidP="003C43FE">
      <w:pPr>
        <w:pStyle w:val="BodyText2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0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382B20" w:rsidRPr="000179E2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382B20" w:rsidRPr="000179E2" w:rsidRDefault="00382B20" w:rsidP="0044700C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382B20" w:rsidRPr="000179E2" w:rsidRDefault="00382B20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4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382B20" w:rsidRPr="000179E2" w:rsidRDefault="00382B20" w:rsidP="003C531C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5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382B20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382B20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382B20" w:rsidRPr="000179E2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Pr="000179E2" w:rsidRDefault="00382B20" w:rsidP="003C43FE">
            <w:pPr>
              <w:ind w:right="48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382B20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Pr="000179E2" w:rsidRDefault="00382B20" w:rsidP="003C43FE">
            <w:pPr>
              <w:ind w:right="48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E629B6">
            <w:pPr>
              <w:ind w:right="8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382B20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Pr="000179E2" w:rsidRDefault="00382B20" w:rsidP="003C43FE">
            <w:pPr>
              <w:ind w:right="48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E466B1" w:rsidRDefault="00382B20" w:rsidP="00E629B6">
            <w:pPr>
              <w:tabs>
                <w:tab w:val="left" w:pos="820"/>
              </w:tabs>
              <w:ind w:right="-36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E466B1" w:rsidRDefault="00382B20" w:rsidP="00E629B6">
            <w:pPr>
              <w:ind w:right="-48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E466B1" w:rsidRDefault="00382B20" w:rsidP="00E629B6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382B20" w:rsidRPr="000179E2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82B20" w:rsidRPr="000179E2" w:rsidRDefault="00382B20" w:rsidP="003C43FE">
            <w:pPr>
              <w:ind w:right="48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23,1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22,6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82B20" w:rsidRPr="000179E2" w:rsidRDefault="00382B20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21,9</w:t>
            </w:r>
          </w:p>
        </w:tc>
      </w:tr>
    </w:tbl>
    <w:p w:rsidR="00382B20" w:rsidRDefault="00382B20" w:rsidP="003C43FE">
      <w:pPr>
        <w:ind w:right="484"/>
        <w:jc w:val="center"/>
        <w:rPr>
          <w:b/>
          <w:sz w:val="24"/>
          <w:szCs w:val="24"/>
        </w:rPr>
      </w:pPr>
    </w:p>
    <w:p w:rsidR="00382B20" w:rsidRDefault="00382B20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r w:rsidRPr="00BF6D58">
        <w:rPr>
          <w:b/>
          <w:sz w:val="20"/>
          <w:szCs w:val="20"/>
        </w:rPr>
        <w:t>тыс.рублей</w:t>
      </w:r>
      <w:r w:rsidRPr="003C7C4C">
        <w:rPr>
          <w:noProof/>
          <w:sz w:val="20"/>
          <w:szCs w:val="20"/>
          <w:lang w:val="ru-RU" w:eastAsia="ru-RU"/>
        </w:rPr>
        <w:pict>
          <v:shape id="Объект 26" o:spid="_x0000_i1052" type="#_x0000_t75" style="width:491.25pt;height:246pt;visibility:visible" o:gfxdata="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">
            <v:imagedata r:id="rId43" o:title=""/>
            <o:lock v:ext="edit" aspectratio="f"/>
          </v:shape>
        </w:pict>
      </w: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Pr="00CF5887" w:rsidRDefault="00382B20" w:rsidP="006F3E07">
      <w:pPr>
        <w:ind w:right="484"/>
        <w:jc w:val="right"/>
        <w:rPr>
          <w:sz w:val="20"/>
          <w:szCs w:val="20"/>
          <w:lang w:val="ru-RU"/>
        </w:rPr>
      </w:pPr>
    </w:p>
    <w:p w:rsidR="00382B20" w:rsidRDefault="00382B20" w:rsidP="00CF5887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4213CF">
        <w:rPr>
          <w:b/>
          <w:sz w:val="28"/>
          <w:szCs w:val="28"/>
          <w:lang w:val="ru-RU"/>
        </w:rPr>
        <w:t xml:space="preserve">Социально-значимые проекты </w:t>
      </w:r>
      <w:r>
        <w:rPr>
          <w:b/>
          <w:sz w:val="28"/>
          <w:szCs w:val="28"/>
          <w:lang w:val="ru-RU"/>
        </w:rPr>
        <w:t xml:space="preserve">на </w:t>
      </w:r>
      <w:r w:rsidRPr="004213CF">
        <w:rPr>
          <w:b/>
          <w:sz w:val="28"/>
          <w:szCs w:val="28"/>
          <w:lang w:val="ru-RU"/>
        </w:rPr>
        <w:t>территории Озинского муниципального района на 2022 год и на плановый период 2023 и 2024 годов</w:t>
      </w:r>
    </w:p>
    <w:p w:rsidR="00382B20" w:rsidRDefault="00382B20" w:rsidP="004213CF">
      <w:pPr>
        <w:spacing w:line="240" w:lineRule="auto"/>
        <w:ind w:right="484" w:firstLine="708"/>
        <w:jc w:val="both"/>
        <w:rPr>
          <w:b/>
          <w:sz w:val="28"/>
          <w:szCs w:val="28"/>
          <w:lang w:val="ru-RU"/>
        </w:rPr>
      </w:pPr>
    </w:p>
    <w:p w:rsidR="00382B20" w:rsidRPr="00EB4EE3" w:rsidRDefault="00382B20" w:rsidP="00CF5887">
      <w:pPr>
        <w:spacing w:line="240" w:lineRule="auto"/>
        <w:ind w:left="7080" w:right="484" w:firstLine="708"/>
        <w:jc w:val="both"/>
        <w:rPr>
          <w:lang w:val="ru-RU"/>
        </w:rPr>
      </w:pPr>
      <w:r w:rsidRPr="00EB4EE3">
        <w:rPr>
          <w:lang w:val="ru-RU"/>
        </w:rPr>
        <w:t>тыс.рублей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382B20" w:rsidRPr="000179E2" w:rsidTr="004213CF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382B20" w:rsidRPr="004213CF" w:rsidRDefault="00382B20" w:rsidP="004213CF">
            <w:pPr>
              <w:ind w:right="48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Социально-значимый проект</w:t>
            </w:r>
          </w:p>
        </w:tc>
        <w:tc>
          <w:tcPr>
            <w:tcW w:w="1134" w:type="dxa"/>
            <w:shd w:val="clear" w:color="auto" w:fill="B2A1C7"/>
          </w:tcPr>
          <w:p w:rsidR="00382B20" w:rsidRDefault="00382B20" w:rsidP="004213CF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 xml:space="preserve">20 </w:t>
            </w:r>
            <w:r w:rsidRPr="000179E2">
              <w:rPr>
                <w:b/>
                <w:sz w:val="24"/>
                <w:szCs w:val="24"/>
              </w:rPr>
              <w:t>год</w:t>
            </w:r>
          </w:p>
          <w:p w:rsidR="00382B20" w:rsidRPr="000179E2" w:rsidRDefault="00382B20" w:rsidP="004213CF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/>
          </w:tcPr>
          <w:p w:rsidR="00382B20" w:rsidRDefault="00382B20" w:rsidP="004213C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21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382B20" w:rsidRPr="000179E2" w:rsidRDefault="00382B20" w:rsidP="004213C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/>
            <w:noWrap/>
          </w:tcPr>
          <w:p w:rsidR="00382B20" w:rsidRDefault="00382B20" w:rsidP="004213CF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382B20" w:rsidRPr="000179E2" w:rsidRDefault="00382B20" w:rsidP="004213CF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382B20" w:rsidRDefault="00382B20" w:rsidP="004213CF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382B20" w:rsidRPr="000179E2" w:rsidRDefault="00382B20" w:rsidP="004213CF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382B20" w:rsidRPr="000179E2" w:rsidRDefault="00382B20" w:rsidP="004213CF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 xml:space="preserve">4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</w:tr>
      <w:tr w:rsidR="00382B20" w:rsidRPr="000179E2" w:rsidTr="004213CF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0179E2" w:rsidRDefault="00382B20" w:rsidP="004213CF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382B20" w:rsidRPr="000179E2" w:rsidRDefault="00382B20" w:rsidP="004213CF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382B20" w:rsidRPr="000179E2" w:rsidRDefault="00382B20" w:rsidP="004213CF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382B20" w:rsidRPr="000179E2" w:rsidRDefault="00382B20" w:rsidP="004213CF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382B20" w:rsidRPr="000179E2" w:rsidRDefault="00382B20" w:rsidP="004213CF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382B20" w:rsidRPr="000179E2" w:rsidRDefault="00382B20" w:rsidP="004213CF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382B20" w:rsidRPr="000179E2" w:rsidTr="00CF5887">
        <w:trPr>
          <w:trHeight w:hRule="exact" w:val="494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F5887" w:rsidRDefault="00382B20" w:rsidP="00CF5887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Ф</w:t>
            </w:r>
            <w:r>
              <w:rPr>
                <w:bCs/>
                <w:lang w:val="ru-RU"/>
              </w:rPr>
              <w:t>едеральный</w:t>
            </w:r>
            <w:r w:rsidRPr="00CF5887">
              <w:rPr>
                <w:bCs/>
                <w:lang w:val="ru-RU"/>
              </w:rPr>
              <w:t xml:space="preserve"> проект "Современная школа"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2259,0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7778,7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382B20" w:rsidRPr="000179E2" w:rsidTr="00CF5887">
        <w:trPr>
          <w:trHeight w:hRule="exact" w:val="558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F5887" w:rsidRDefault="00382B20" w:rsidP="00CF5887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"Успех каждого ребенка"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1330,0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1187,5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382B20" w:rsidRPr="000179E2" w:rsidTr="00CF5887">
        <w:trPr>
          <w:trHeight w:hRule="exact" w:val="580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F5887" w:rsidRDefault="00382B20" w:rsidP="00CF5887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"Цифровая образовательная среда"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CF5887">
            <w:pPr>
              <w:tabs>
                <w:tab w:val="left" w:pos="918"/>
              </w:tabs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3913,3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382B20" w:rsidRPr="000179E2" w:rsidTr="00EB4EE3">
        <w:trPr>
          <w:trHeight w:hRule="exact" w:val="872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Default="00382B20" w:rsidP="00CF5887">
            <w:pPr>
              <w:ind w:right="484"/>
              <w:rPr>
                <w:bCs/>
                <w:lang w:val="ru-RU"/>
              </w:rPr>
            </w:pPr>
            <w:r w:rsidRPr="00EB4EE3">
              <w:rPr>
                <w:bCs/>
                <w:lang w:val="ru-RU"/>
              </w:rPr>
              <w:t>Обеспечение  жилыми помещениями молодых семей на территории Озинского муниципального района Саратовской области" за счет средств федерального и областного бюджетов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CF5887">
            <w:pPr>
              <w:tabs>
                <w:tab w:val="left" w:pos="918"/>
              </w:tabs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411,1</w:t>
            </w:r>
          </w:p>
        </w:tc>
        <w:tc>
          <w:tcPr>
            <w:tcW w:w="1134" w:type="dxa"/>
            <w:noWrap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82B20" w:rsidRPr="00CF5887" w:rsidRDefault="00382B20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</w:tbl>
    <w:p w:rsidR="00382B20" w:rsidRDefault="00382B2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82B20" w:rsidRDefault="00382B2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82B20" w:rsidRPr="00666F62" w:rsidRDefault="00382B20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382B20" w:rsidRPr="00EB4EE3" w:rsidRDefault="00382B20" w:rsidP="003C43FE">
      <w:pPr>
        <w:spacing w:line="240" w:lineRule="auto"/>
        <w:ind w:left="7788" w:right="484" w:firstLine="708"/>
        <w:jc w:val="center"/>
        <w:rPr>
          <w:lang w:val="ru-RU"/>
        </w:rPr>
      </w:pPr>
      <w:r w:rsidRPr="00EB4EE3">
        <w:rPr>
          <w:lang w:val="ru-RU"/>
        </w:rPr>
        <w:t xml:space="preserve">руб. 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49"/>
        <w:gridCol w:w="1134"/>
        <w:gridCol w:w="1418"/>
        <w:gridCol w:w="1276"/>
        <w:gridCol w:w="1134"/>
        <w:gridCol w:w="1559"/>
      </w:tblGrid>
      <w:tr w:rsidR="00382B20" w:rsidRPr="000179E2" w:rsidTr="00ED0E6F">
        <w:tc>
          <w:tcPr>
            <w:tcW w:w="3049" w:type="dxa"/>
            <w:vMerge w:val="restart"/>
            <w:shd w:val="clear" w:color="auto" w:fill="B2A1C7"/>
          </w:tcPr>
          <w:p w:rsidR="00382B20" w:rsidRPr="00ED0E6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Категории граждан</w:t>
            </w:r>
          </w:p>
        </w:tc>
        <w:tc>
          <w:tcPr>
            <w:tcW w:w="6521" w:type="dxa"/>
            <w:gridSpan w:val="5"/>
            <w:shd w:val="clear" w:color="auto" w:fill="B2A1C7"/>
          </w:tcPr>
          <w:p w:rsidR="00382B20" w:rsidRPr="00ED0E6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Среднемесячная начисленная</w:t>
            </w:r>
          </w:p>
          <w:p w:rsidR="00382B20" w:rsidRPr="00ED0E6F" w:rsidRDefault="00382B20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заработная плата</w:t>
            </w:r>
          </w:p>
        </w:tc>
      </w:tr>
      <w:tr w:rsidR="00382B20" w:rsidRPr="000179E2" w:rsidTr="00ED0E6F">
        <w:tc>
          <w:tcPr>
            <w:tcW w:w="3049" w:type="dxa"/>
            <w:vMerge/>
            <w:shd w:val="clear" w:color="auto" w:fill="B2A1C7"/>
          </w:tcPr>
          <w:p w:rsidR="00382B20" w:rsidRPr="00ED0E6F" w:rsidRDefault="00382B20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2A1C7"/>
          </w:tcPr>
          <w:p w:rsidR="00382B20" w:rsidRPr="00ED0E6F" w:rsidRDefault="00382B20" w:rsidP="00ED0E6F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Pr="00ED0E6F">
              <w:rPr>
                <w:b/>
                <w:sz w:val="24"/>
                <w:szCs w:val="24"/>
                <w:lang w:val="ru-RU"/>
              </w:rPr>
              <w:t xml:space="preserve">20 </w:t>
            </w:r>
            <w:r w:rsidRPr="00ED0E6F">
              <w:rPr>
                <w:b/>
                <w:sz w:val="24"/>
                <w:szCs w:val="24"/>
              </w:rPr>
              <w:t>год</w:t>
            </w:r>
          </w:p>
          <w:p w:rsidR="00382B20" w:rsidRPr="00ED0E6F" w:rsidRDefault="00382B20" w:rsidP="00E629B6">
            <w:pPr>
              <w:spacing w:after="0" w:line="240" w:lineRule="auto"/>
              <w:ind w:right="233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418" w:type="dxa"/>
            <w:shd w:val="clear" w:color="auto" w:fill="B2A1C7"/>
          </w:tcPr>
          <w:p w:rsidR="00382B20" w:rsidRPr="00ED0E6F" w:rsidRDefault="00382B20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Pr="00ED0E6F">
              <w:rPr>
                <w:b/>
                <w:sz w:val="24"/>
                <w:szCs w:val="24"/>
                <w:lang w:val="ru-RU"/>
              </w:rPr>
              <w:t>21</w:t>
            </w:r>
            <w:r w:rsidRPr="00ED0E6F">
              <w:rPr>
                <w:b/>
                <w:sz w:val="24"/>
                <w:szCs w:val="24"/>
              </w:rPr>
              <w:t xml:space="preserve"> </w:t>
            </w:r>
          </w:p>
          <w:p w:rsidR="00382B20" w:rsidRPr="00ED0E6F" w:rsidRDefault="00382B20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/>
          </w:tcPr>
          <w:p w:rsidR="00382B20" w:rsidRPr="00ED0E6F" w:rsidRDefault="00382B20" w:rsidP="003C531C">
            <w:pPr>
              <w:spacing w:after="0" w:line="240" w:lineRule="auto"/>
              <w:ind w:right="192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Pr="00ED0E6F">
              <w:rPr>
                <w:b/>
                <w:sz w:val="24"/>
                <w:szCs w:val="24"/>
                <w:lang w:val="ru-RU"/>
              </w:rPr>
              <w:t>22</w:t>
            </w:r>
            <w:r w:rsidRPr="00ED0E6F">
              <w:rPr>
                <w:b/>
                <w:sz w:val="24"/>
                <w:szCs w:val="24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/>
          </w:tcPr>
          <w:p w:rsidR="00382B20" w:rsidRPr="00ED0E6F" w:rsidRDefault="00382B20" w:rsidP="00ED0E6F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Pr="00ED0E6F">
              <w:rPr>
                <w:b/>
                <w:sz w:val="24"/>
                <w:szCs w:val="24"/>
                <w:lang w:val="ru-RU"/>
              </w:rPr>
              <w:t>23</w:t>
            </w:r>
            <w:r w:rsidRPr="00ED0E6F">
              <w:rPr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559" w:type="dxa"/>
            <w:shd w:val="clear" w:color="auto" w:fill="B2A1C7"/>
          </w:tcPr>
          <w:p w:rsidR="00382B20" w:rsidRPr="00ED0E6F" w:rsidRDefault="00382B20" w:rsidP="003C531C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202</w:t>
            </w:r>
            <w:r w:rsidRPr="00ED0E6F">
              <w:rPr>
                <w:b/>
                <w:sz w:val="24"/>
                <w:szCs w:val="24"/>
                <w:lang w:val="ru-RU"/>
              </w:rPr>
              <w:t>4</w:t>
            </w:r>
            <w:r w:rsidRPr="00ED0E6F">
              <w:rPr>
                <w:b/>
                <w:sz w:val="24"/>
                <w:szCs w:val="24"/>
              </w:rPr>
              <w:t xml:space="preserve"> год проект</w:t>
            </w:r>
          </w:p>
        </w:tc>
      </w:tr>
      <w:tr w:rsidR="00382B20" w:rsidRPr="00ED0E6F" w:rsidTr="00ED0E6F">
        <w:tc>
          <w:tcPr>
            <w:tcW w:w="3049" w:type="dxa"/>
            <w:shd w:val="clear" w:color="auto" w:fill="E5DFEC"/>
          </w:tcPr>
          <w:p w:rsidR="00382B20" w:rsidRPr="00CF5887" w:rsidRDefault="00382B20" w:rsidP="003C43FE">
            <w:pPr>
              <w:spacing w:after="0" w:line="240" w:lineRule="auto"/>
              <w:ind w:right="484"/>
            </w:pPr>
            <w:r w:rsidRPr="00CF5887">
              <w:t>Работники дошкольных образовательных учреждений</w:t>
            </w:r>
          </w:p>
        </w:tc>
        <w:tc>
          <w:tcPr>
            <w:tcW w:w="1134" w:type="dxa"/>
          </w:tcPr>
          <w:p w:rsidR="00382B20" w:rsidRPr="00CF5887" w:rsidRDefault="00382B20" w:rsidP="00ED0E6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26181,6</w:t>
            </w:r>
          </w:p>
        </w:tc>
        <w:tc>
          <w:tcPr>
            <w:tcW w:w="1418" w:type="dxa"/>
          </w:tcPr>
          <w:p w:rsidR="00382B20" w:rsidRPr="00CF5887" w:rsidRDefault="00382B20" w:rsidP="00ED0E6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27513,9</w:t>
            </w:r>
          </w:p>
        </w:tc>
        <w:tc>
          <w:tcPr>
            <w:tcW w:w="1276" w:type="dxa"/>
          </w:tcPr>
          <w:p w:rsidR="00382B20" w:rsidRPr="00CF5887" w:rsidRDefault="00382B20" w:rsidP="00ED0E6F">
            <w:pPr>
              <w:tabs>
                <w:tab w:val="left" w:pos="1201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29855,0</w:t>
            </w:r>
          </w:p>
        </w:tc>
        <w:tc>
          <w:tcPr>
            <w:tcW w:w="1134" w:type="dxa"/>
          </w:tcPr>
          <w:p w:rsidR="00382B20" w:rsidRPr="00CF5887" w:rsidRDefault="00382B20" w:rsidP="00ED0E6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30989,0</w:t>
            </w:r>
          </w:p>
        </w:tc>
        <w:tc>
          <w:tcPr>
            <w:tcW w:w="1559" w:type="dxa"/>
          </w:tcPr>
          <w:p w:rsidR="00382B20" w:rsidRPr="00CF5887" w:rsidRDefault="00382B20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32072,0</w:t>
            </w:r>
          </w:p>
        </w:tc>
      </w:tr>
      <w:tr w:rsidR="00382B20" w:rsidRPr="00ED0E6F" w:rsidTr="00ED0E6F">
        <w:tc>
          <w:tcPr>
            <w:tcW w:w="3049" w:type="dxa"/>
            <w:shd w:val="clear" w:color="auto" w:fill="E5DFEC"/>
          </w:tcPr>
          <w:p w:rsidR="00382B20" w:rsidRPr="00CF5887" w:rsidRDefault="00382B20" w:rsidP="003C43FE">
            <w:pPr>
              <w:spacing w:after="0" w:line="240" w:lineRule="auto"/>
              <w:ind w:right="484"/>
              <w:rPr>
                <w:lang w:val="ru-RU"/>
              </w:rPr>
            </w:pPr>
            <w:r w:rsidRPr="00CF5887">
              <w:rPr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134" w:type="dxa"/>
          </w:tcPr>
          <w:p w:rsidR="00382B20" w:rsidRPr="00CF5887" w:rsidRDefault="00382B20" w:rsidP="009F0AAA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30150,6</w:t>
            </w:r>
          </w:p>
        </w:tc>
        <w:tc>
          <w:tcPr>
            <w:tcW w:w="1418" w:type="dxa"/>
          </w:tcPr>
          <w:p w:rsidR="00382B20" w:rsidRPr="00CF5887" w:rsidRDefault="00382B20" w:rsidP="009F0AAA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31305,8</w:t>
            </w:r>
          </w:p>
        </w:tc>
        <w:tc>
          <w:tcPr>
            <w:tcW w:w="1276" w:type="dxa"/>
          </w:tcPr>
          <w:p w:rsidR="00382B20" w:rsidRPr="00CF5887" w:rsidRDefault="00382B20" w:rsidP="009F0AAA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33100,0</w:t>
            </w:r>
          </w:p>
        </w:tc>
        <w:tc>
          <w:tcPr>
            <w:tcW w:w="1134" w:type="dxa"/>
          </w:tcPr>
          <w:p w:rsidR="00382B20" w:rsidRPr="00CF5887" w:rsidRDefault="00382B20" w:rsidP="009F0AAA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34358,0</w:t>
            </w:r>
          </w:p>
        </w:tc>
        <w:tc>
          <w:tcPr>
            <w:tcW w:w="1559" w:type="dxa"/>
          </w:tcPr>
          <w:p w:rsidR="00382B20" w:rsidRPr="00CF5887" w:rsidRDefault="00382B20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35663,0</w:t>
            </w:r>
          </w:p>
        </w:tc>
      </w:tr>
      <w:tr w:rsidR="00382B20" w:rsidRPr="00ED0E6F" w:rsidTr="00ED0E6F">
        <w:tc>
          <w:tcPr>
            <w:tcW w:w="3049" w:type="dxa"/>
            <w:shd w:val="clear" w:color="auto" w:fill="E5DFEC"/>
          </w:tcPr>
          <w:p w:rsidR="00382B20" w:rsidRPr="00CF5887" w:rsidRDefault="00382B20" w:rsidP="003C43FE">
            <w:pPr>
              <w:spacing w:after="0" w:line="240" w:lineRule="auto"/>
              <w:ind w:right="484"/>
            </w:pPr>
            <w:r w:rsidRPr="00CF5887">
              <w:t>Работники общеобразовательных учреждений</w:t>
            </w:r>
          </w:p>
        </w:tc>
        <w:tc>
          <w:tcPr>
            <w:tcW w:w="1134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28848,7</w:t>
            </w:r>
          </w:p>
        </w:tc>
        <w:tc>
          <w:tcPr>
            <w:tcW w:w="1418" w:type="dxa"/>
          </w:tcPr>
          <w:p w:rsidR="00382B20" w:rsidRPr="00CF5887" w:rsidRDefault="00382B20" w:rsidP="00283A3B">
            <w:pPr>
              <w:tabs>
                <w:tab w:val="left" w:pos="885"/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32527,3</w:t>
            </w:r>
          </w:p>
        </w:tc>
        <w:tc>
          <w:tcPr>
            <w:tcW w:w="1276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32522,0</w:t>
            </w:r>
          </w:p>
        </w:tc>
        <w:tc>
          <w:tcPr>
            <w:tcW w:w="1134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33758,0</w:t>
            </w:r>
          </w:p>
        </w:tc>
        <w:tc>
          <w:tcPr>
            <w:tcW w:w="1559" w:type="dxa"/>
          </w:tcPr>
          <w:p w:rsidR="00382B20" w:rsidRPr="00CF5887" w:rsidRDefault="00382B20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35040,0</w:t>
            </w:r>
          </w:p>
        </w:tc>
      </w:tr>
      <w:tr w:rsidR="00382B20" w:rsidRPr="00ED0E6F" w:rsidTr="00ED0E6F">
        <w:tc>
          <w:tcPr>
            <w:tcW w:w="3049" w:type="dxa"/>
            <w:shd w:val="clear" w:color="auto" w:fill="E5DFEC"/>
          </w:tcPr>
          <w:p w:rsidR="00382B20" w:rsidRPr="00CF5887" w:rsidRDefault="00382B20" w:rsidP="003C43FE">
            <w:pPr>
              <w:spacing w:after="0" w:line="240" w:lineRule="auto"/>
              <w:ind w:right="484"/>
              <w:rPr>
                <w:lang w:val="ru-RU"/>
              </w:rPr>
            </w:pPr>
            <w:r w:rsidRPr="00CF5887">
              <w:rPr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134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28912,0</w:t>
            </w:r>
          </w:p>
        </w:tc>
        <w:tc>
          <w:tcPr>
            <w:tcW w:w="1418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30797,0</w:t>
            </w:r>
          </w:p>
        </w:tc>
        <w:tc>
          <w:tcPr>
            <w:tcW w:w="1276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32522,0</w:t>
            </w:r>
          </w:p>
        </w:tc>
        <w:tc>
          <w:tcPr>
            <w:tcW w:w="1134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33758,0</w:t>
            </w:r>
          </w:p>
        </w:tc>
        <w:tc>
          <w:tcPr>
            <w:tcW w:w="1559" w:type="dxa"/>
          </w:tcPr>
          <w:p w:rsidR="00382B20" w:rsidRPr="00CF5887" w:rsidRDefault="00382B20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35040,0</w:t>
            </w:r>
          </w:p>
        </w:tc>
      </w:tr>
      <w:tr w:rsidR="00382B20" w:rsidRPr="00ED0E6F" w:rsidTr="00ED0E6F">
        <w:tc>
          <w:tcPr>
            <w:tcW w:w="3049" w:type="dxa"/>
            <w:shd w:val="clear" w:color="auto" w:fill="E5DFEC"/>
          </w:tcPr>
          <w:p w:rsidR="00382B20" w:rsidRPr="00CF5887" w:rsidRDefault="00382B20" w:rsidP="003C43FE">
            <w:pPr>
              <w:spacing w:after="0" w:line="240" w:lineRule="auto"/>
              <w:ind w:right="484"/>
              <w:rPr>
                <w:lang w:val="ru-RU"/>
              </w:rPr>
            </w:pPr>
            <w:r w:rsidRPr="00CF5887">
              <w:rPr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134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17002,0</w:t>
            </w:r>
          </w:p>
        </w:tc>
        <w:tc>
          <w:tcPr>
            <w:tcW w:w="1418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17600,0</w:t>
            </w:r>
          </w:p>
        </w:tc>
        <w:tc>
          <w:tcPr>
            <w:tcW w:w="1276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18240,0</w:t>
            </w:r>
          </w:p>
        </w:tc>
        <w:tc>
          <w:tcPr>
            <w:tcW w:w="1134" w:type="dxa"/>
          </w:tcPr>
          <w:p w:rsidR="00382B20" w:rsidRPr="00CF5887" w:rsidRDefault="00382B20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18933,0</w:t>
            </w:r>
          </w:p>
        </w:tc>
        <w:tc>
          <w:tcPr>
            <w:tcW w:w="1559" w:type="dxa"/>
          </w:tcPr>
          <w:p w:rsidR="00382B20" w:rsidRPr="00CF5887" w:rsidRDefault="00382B20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19626,0</w:t>
            </w:r>
          </w:p>
        </w:tc>
      </w:tr>
    </w:tbl>
    <w:p w:rsidR="00382B20" w:rsidRPr="006A5F3C" w:rsidRDefault="00382B20" w:rsidP="003C43FE">
      <w:pPr>
        <w:ind w:right="484" w:firstLine="708"/>
        <w:rPr>
          <w:sz w:val="28"/>
          <w:szCs w:val="28"/>
          <w:lang w:val="ru-RU"/>
        </w:rPr>
      </w:pPr>
      <w:r w:rsidRPr="00ED0E6F">
        <w:rPr>
          <w:sz w:val="28"/>
          <w:szCs w:val="28"/>
          <w:lang w:val="ru-RU"/>
        </w:rPr>
        <w:tab/>
      </w: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82B20" w:rsidRPr="003511C8" w:rsidRDefault="00382B20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382B20" w:rsidRPr="005A43EA" w:rsidRDefault="00382B20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382B20" w:rsidRPr="005A43EA" w:rsidRDefault="00382B20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382B20" w:rsidRPr="000179E2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382B20" w:rsidRPr="000179E2" w:rsidRDefault="00382B20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B2A1C7"/>
          </w:tcPr>
          <w:p w:rsidR="00382B20" w:rsidRDefault="00382B20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 xml:space="preserve">20 </w:t>
            </w:r>
            <w:r w:rsidRPr="000179E2">
              <w:rPr>
                <w:b/>
                <w:sz w:val="24"/>
                <w:szCs w:val="24"/>
              </w:rPr>
              <w:t>год</w:t>
            </w:r>
          </w:p>
          <w:p w:rsidR="00382B20" w:rsidRPr="000179E2" w:rsidRDefault="00382B20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/>
          </w:tcPr>
          <w:p w:rsidR="00382B20" w:rsidRDefault="00382B20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21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382B20" w:rsidRPr="000179E2" w:rsidRDefault="00382B20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/>
            <w:noWrap/>
          </w:tcPr>
          <w:p w:rsidR="00382B20" w:rsidRDefault="00382B20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382B20" w:rsidRPr="000179E2" w:rsidRDefault="00382B20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382B20" w:rsidRDefault="00382B20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382B20" w:rsidRPr="000179E2" w:rsidRDefault="00382B20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382B20" w:rsidRPr="000179E2" w:rsidRDefault="00382B20" w:rsidP="004105C8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 xml:space="preserve">4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</w:tr>
      <w:tr w:rsidR="00382B20" w:rsidRPr="000179E2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0179E2" w:rsidRDefault="00382B20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382B20" w:rsidRPr="000179E2" w:rsidRDefault="00382B20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382B20" w:rsidRPr="000179E2" w:rsidRDefault="00382B20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382B20" w:rsidRPr="000179E2" w:rsidRDefault="00382B20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382B20" w:rsidRPr="000179E2" w:rsidRDefault="00382B20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382B20" w:rsidRPr="000179E2" w:rsidRDefault="00382B20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382B20" w:rsidRPr="00086914">
        <w:trPr>
          <w:trHeight w:hRule="exact" w:val="946"/>
        </w:trPr>
        <w:tc>
          <w:tcPr>
            <w:tcW w:w="5103" w:type="dxa"/>
            <w:shd w:val="clear" w:color="auto" w:fill="E5DFEC"/>
            <w:noWrap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"Культура Озинского муниципального района"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34628,4</w:t>
            </w:r>
          </w:p>
        </w:tc>
        <w:tc>
          <w:tcPr>
            <w:tcW w:w="1134" w:type="dxa"/>
            <w:noWrap/>
          </w:tcPr>
          <w:p w:rsidR="00382B20" w:rsidRPr="00086914" w:rsidRDefault="00382B20" w:rsidP="00C91E99">
            <w:pPr>
              <w:ind w:right="96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38249,1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31576,4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23000,0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26000,0</w:t>
            </w:r>
          </w:p>
        </w:tc>
      </w:tr>
      <w:tr w:rsidR="00382B20" w:rsidRPr="00C272D6">
        <w:trPr>
          <w:trHeight w:hRule="exact" w:val="556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т.ч 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</w:tr>
      <w:tr w:rsidR="00382B20" w:rsidRPr="00C272D6">
        <w:trPr>
          <w:trHeight w:hRule="exact" w:val="888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культурно-досуговой деятельности 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2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23153,3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tabs>
                <w:tab w:val="left" w:pos="822"/>
              </w:tabs>
              <w:ind w:right="96"/>
              <w:rPr>
                <w:lang w:val="ru-RU"/>
              </w:rPr>
            </w:pPr>
            <w:r>
              <w:rPr>
                <w:lang w:val="ru-RU"/>
              </w:rPr>
              <w:t>25570,3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tabs>
                <w:tab w:val="left" w:pos="888"/>
              </w:tabs>
              <w:rPr>
                <w:lang w:val="ru-RU"/>
              </w:rPr>
            </w:pPr>
            <w:r>
              <w:rPr>
                <w:lang w:val="ru-RU"/>
              </w:rPr>
              <w:t>23677,4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17000,0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19000,0</w:t>
            </w:r>
          </w:p>
        </w:tc>
      </w:tr>
      <w:tr w:rsidR="00382B20" w:rsidRPr="00C272D6">
        <w:trPr>
          <w:trHeight w:hRule="exact" w:val="844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6731,9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7858,4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7899,0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6000,0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rPr>
                <w:lang w:val="ru-RU"/>
              </w:rPr>
            </w:pPr>
            <w:r>
              <w:rPr>
                <w:lang w:val="ru-RU"/>
              </w:rPr>
              <w:t>7000,0</w:t>
            </w:r>
          </w:p>
        </w:tc>
      </w:tr>
      <w:tr w:rsidR="00382B20" w:rsidRPr="00C272D6">
        <w:trPr>
          <w:trHeight w:hRule="exact" w:val="952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4743,2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4820,4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382B20" w:rsidRPr="00C272D6">
        <w:trPr>
          <w:trHeight w:hRule="exact" w:val="930"/>
        </w:trPr>
        <w:tc>
          <w:tcPr>
            <w:tcW w:w="5103" w:type="dxa"/>
            <w:shd w:val="clear" w:color="auto" w:fill="E5DFEC"/>
            <w:noWrap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269377,6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2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325247,8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297867,0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286389,1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283826,5</w:t>
            </w:r>
          </w:p>
        </w:tc>
      </w:tr>
      <w:tr w:rsidR="00382B20" w:rsidRPr="00C272D6">
        <w:trPr>
          <w:trHeight w:hRule="exact" w:val="862"/>
        </w:trPr>
        <w:tc>
          <w:tcPr>
            <w:tcW w:w="5103" w:type="dxa"/>
            <w:shd w:val="clear" w:color="auto" w:fill="E5DFEC"/>
            <w:noWrap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дошкольного образования"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66354,0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tabs>
                <w:tab w:val="left" w:pos="822"/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66356,1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73111,2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65622,3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64197,6</w:t>
            </w:r>
          </w:p>
        </w:tc>
      </w:tr>
      <w:tr w:rsidR="00382B20" w:rsidRPr="00C272D6">
        <w:trPr>
          <w:trHeight w:hRule="exact" w:val="874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lang w:val="ru-RU"/>
              </w:rPr>
            </w:pPr>
            <w:r>
              <w:rPr>
                <w:lang w:val="ru-RU"/>
              </w:rPr>
              <w:t>201216,6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257181,7</w:t>
            </w:r>
          </w:p>
        </w:tc>
        <w:tc>
          <w:tcPr>
            <w:tcW w:w="1134" w:type="dxa"/>
            <w:noWrap/>
          </w:tcPr>
          <w:p w:rsidR="00382B20" w:rsidRPr="002445E1" w:rsidRDefault="00382B20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221486,7</w:t>
            </w:r>
          </w:p>
        </w:tc>
        <w:tc>
          <w:tcPr>
            <w:tcW w:w="1134" w:type="dxa"/>
          </w:tcPr>
          <w:p w:rsidR="00382B20" w:rsidRPr="002445E1" w:rsidRDefault="00382B20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217750,7</w:t>
            </w:r>
          </w:p>
        </w:tc>
        <w:tc>
          <w:tcPr>
            <w:tcW w:w="1134" w:type="dxa"/>
          </w:tcPr>
          <w:p w:rsidR="00382B20" w:rsidRPr="002445E1" w:rsidRDefault="00382B20" w:rsidP="00C91E99">
            <w:pPr>
              <w:rPr>
                <w:lang w:val="ru-RU"/>
              </w:rPr>
            </w:pPr>
            <w:r>
              <w:rPr>
                <w:lang w:val="ru-RU"/>
              </w:rPr>
              <w:t>216612,8</w:t>
            </w:r>
          </w:p>
        </w:tc>
      </w:tr>
      <w:tr w:rsidR="00382B20" w:rsidRPr="00C272D6">
        <w:trPr>
          <w:trHeight w:hRule="exact" w:val="925"/>
        </w:trPr>
        <w:tc>
          <w:tcPr>
            <w:tcW w:w="5103" w:type="dxa"/>
            <w:shd w:val="clear" w:color="auto" w:fill="E5DFEC"/>
            <w:noWrap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1807,0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1710,0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3269,1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3016,1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3016,1</w:t>
            </w:r>
          </w:p>
        </w:tc>
      </w:tr>
      <w:tr w:rsidR="00382B20" w:rsidRPr="00C272D6">
        <w:trPr>
          <w:trHeight w:hRule="exact" w:val="1282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spacing w:after="0"/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601,1</w:t>
            </w:r>
          </w:p>
        </w:tc>
        <w:tc>
          <w:tcPr>
            <w:tcW w:w="1134" w:type="dxa"/>
            <w:noWrap/>
          </w:tcPr>
          <w:p w:rsidR="00382B20" w:rsidRPr="00C90F6A" w:rsidRDefault="00382B20" w:rsidP="00133742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850,0</w:t>
            </w:r>
          </w:p>
        </w:tc>
        <w:tc>
          <w:tcPr>
            <w:tcW w:w="1134" w:type="dxa"/>
            <w:noWrap/>
          </w:tcPr>
          <w:p w:rsidR="00382B20" w:rsidRPr="0053685B" w:rsidRDefault="00382B20" w:rsidP="00073FF7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600,0</w:t>
            </w:r>
          </w:p>
        </w:tc>
        <w:tc>
          <w:tcPr>
            <w:tcW w:w="1134" w:type="dxa"/>
          </w:tcPr>
          <w:p w:rsidR="00382B20" w:rsidRPr="0053685B" w:rsidRDefault="00382B20" w:rsidP="00133742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600,0</w:t>
            </w:r>
          </w:p>
        </w:tc>
        <w:tc>
          <w:tcPr>
            <w:tcW w:w="1134" w:type="dxa"/>
          </w:tcPr>
          <w:p w:rsidR="00382B20" w:rsidRPr="0053685B" w:rsidRDefault="00382B20" w:rsidP="00133742">
            <w:pPr>
              <w:tabs>
                <w:tab w:val="left" w:pos="918"/>
              </w:tabs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600,0</w:t>
            </w:r>
          </w:p>
        </w:tc>
      </w:tr>
      <w:tr w:rsidR="00382B20" w:rsidRPr="00086914" w:rsidTr="00086914">
        <w:trPr>
          <w:trHeight w:hRule="exact" w:val="1467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"Повышение энергетической эффективности и энергосбережения на территории  Озинского муниципального района</w:t>
            </w:r>
            <w:r>
              <w:rPr>
                <w:b/>
                <w:bCs/>
                <w:lang w:val="ru-RU"/>
              </w:rPr>
              <w:t xml:space="preserve"> Саратовской области</w:t>
            </w:r>
            <w:r w:rsidRPr="00C272D6">
              <w:rPr>
                <w:b/>
                <w:bCs/>
                <w:lang w:val="ru-RU"/>
              </w:rPr>
              <w:t xml:space="preserve">" 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382B20" w:rsidRPr="00086914" w:rsidRDefault="00382B20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382B20" w:rsidRPr="0053685B" w:rsidRDefault="00382B20" w:rsidP="00086914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133742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4500,0</w:t>
            </w:r>
          </w:p>
        </w:tc>
        <w:tc>
          <w:tcPr>
            <w:tcW w:w="1134" w:type="dxa"/>
          </w:tcPr>
          <w:p w:rsidR="00382B20" w:rsidRPr="0053685B" w:rsidRDefault="00382B20" w:rsidP="00086914">
            <w:pPr>
              <w:tabs>
                <w:tab w:val="left" w:pos="918"/>
              </w:tabs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>
        <w:trPr>
          <w:trHeight w:hRule="exact" w:val="1278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7652,0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7550,7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6535,6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3410,0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5210,0</w:t>
            </w:r>
          </w:p>
        </w:tc>
      </w:tr>
      <w:tr w:rsidR="00382B20" w:rsidRPr="00C272D6">
        <w:trPr>
          <w:trHeight w:hRule="exact" w:val="557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>В т.ч.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lang w:val="ru-RU"/>
              </w:rPr>
            </w:pPr>
          </w:p>
        </w:tc>
      </w:tr>
      <w:tr w:rsidR="00382B20" w:rsidRPr="00C272D6">
        <w:trPr>
          <w:trHeight w:hRule="exact" w:val="869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"Физкультурные и спортивно-массовые мероприятия"</w:t>
            </w:r>
          </w:p>
        </w:tc>
        <w:tc>
          <w:tcPr>
            <w:tcW w:w="1134" w:type="dxa"/>
            <w:noWrap/>
          </w:tcPr>
          <w:p w:rsidR="00382B20" w:rsidRPr="002445E1" w:rsidRDefault="00382B20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31,6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140,0</w:t>
            </w:r>
          </w:p>
        </w:tc>
        <w:tc>
          <w:tcPr>
            <w:tcW w:w="1134" w:type="dxa"/>
            <w:noWrap/>
          </w:tcPr>
          <w:p w:rsidR="00382B20" w:rsidRPr="002445E1" w:rsidRDefault="00382B20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29,0</w:t>
            </w:r>
          </w:p>
        </w:tc>
        <w:tc>
          <w:tcPr>
            <w:tcW w:w="1134" w:type="dxa"/>
          </w:tcPr>
          <w:p w:rsidR="00382B20" w:rsidRPr="002445E1" w:rsidRDefault="00382B20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2445E1" w:rsidRDefault="00382B20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382B20" w:rsidRPr="00C272D6">
        <w:trPr>
          <w:trHeight w:hRule="exact" w:val="830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7620,4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7410,7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30"/>
              <w:rPr>
                <w:lang w:val="ru-RU"/>
              </w:rPr>
            </w:pPr>
            <w:r>
              <w:rPr>
                <w:lang w:val="ru-RU"/>
              </w:rPr>
              <w:t>6506,6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3410,0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5210,0</w:t>
            </w:r>
          </w:p>
        </w:tc>
      </w:tr>
      <w:tr w:rsidR="00382B20" w:rsidRPr="00C272D6">
        <w:trPr>
          <w:trHeight w:hRule="exact" w:val="1265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noWrap/>
          </w:tcPr>
          <w:p w:rsidR="00382B20" w:rsidRPr="0053685B" w:rsidRDefault="00382B20" w:rsidP="00C90F6A">
            <w:pPr>
              <w:ind w:right="-10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tabs>
                <w:tab w:val="left" w:pos="918"/>
              </w:tabs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411,1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>
        <w:trPr>
          <w:trHeight w:hRule="exact" w:val="1411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1202,6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2367,2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1869,1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1590,0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1590,0</w:t>
            </w:r>
          </w:p>
        </w:tc>
      </w:tr>
      <w:tr w:rsidR="00382B20" w:rsidRPr="00C272D6">
        <w:trPr>
          <w:trHeight w:hRule="exact" w:val="1213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1258,0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17545,0</w:t>
            </w:r>
          </w:p>
        </w:tc>
        <w:tc>
          <w:tcPr>
            <w:tcW w:w="1134" w:type="dxa"/>
            <w:noWrap/>
          </w:tcPr>
          <w:p w:rsidR="00382B20" w:rsidRPr="0053685B" w:rsidRDefault="00382B20" w:rsidP="00133742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1809,8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>
        <w:trPr>
          <w:trHeight w:hRule="exact" w:val="1132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"Повышение оплаты труда некоторых  категорий работников муниципальных учреждений Озинского муниципального района"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7708,4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>
        <w:trPr>
          <w:trHeight w:hRule="exact" w:val="2070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26270,4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37929,5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13293,3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13466,0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13643,1</w:t>
            </w:r>
          </w:p>
        </w:tc>
      </w:tr>
      <w:tr w:rsidR="00382B20" w:rsidRPr="0053685B">
        <w:trPr>
          <w:trHeight w:hRule="exact" w:val="1545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Сохранение достигнутых показателей повышения оплаты труда отдельных категорий работников бюджетной сферы в Озинском муниципальном районе"</w:t>
            </w:r>
          </w:p>
        </w:tc>
        <w:tc>
          <w:tcPr>
            <w:tcW w:w="1134" w:type="dxa"/>
            <w:noWrap/>
          </w:tcPr>
          <w:p w:rsidR="00382B20" w:rsidRPr="0053685B" w:rsidRDefault="00382B20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15272,1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-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18286,6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18591,2</w:t>
            </w:r>
          </w:p>
        </w:tc>
        <w:tc>
          <w:tcPr>
            <w:tcW w:w="1134" w:type="dxa"/>
          </w:tcPr>
          <w:p w:rsidR="00382B20" w:rsidRPr="002445E1" w:rsidRDefault="00382B20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2445E1" w:rsidRDefault="00382B20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 w:rsidTr="00133742">
        <w:trPr>
          <w:trHeight w:hRule="exact" w:val="1503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  <w:lang w:val="ru-RU"/>
              </w:rPr>
            </w:pPr>
            <w:r w:rsidRPr="00133742">
              <w:rPr>
                <w:b/>
                <w:bCs/>
                <w:lang w:val="ru-RU"/>
              </w:rPr>
              <w:t>Муниципальная программа "Обеспечение населения питьевой водой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382B20" w:rsidRPr="0053685B" w:rsidRDefault="00382B20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405,1</w:t>
            </w:r>
          </w:p>
        </w:tc>
        <w:tc>
          <w:tcPr>
            <w:tcW w:w="1134" w:type="dxa"/>
            <w:noWrap/>
          </w:tcPr>
          <w:p w:rsidR="00382B20" w:rsidRPr="00073FF7" w:rsidRDefault="00382B20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 w:rsidTr="00C90F6A">
        <w:trPr>
          <w:trHeight w:hRule="exact" w:val="1211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D664BC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Социальная поддержка инвалидов в Озинском муниципальном районе на 20</w:t>
            </w:r>
            <w:r>
              <w:rPr>
                <w:b/>
                <w:bCs/>
                <w:lang w:val="ru-RU"/>
              </w:rPr>
              <w:t>21</w:t>
            </w:r>
            <w:r w:rsidRPr="00C272D6">
              <w:rPr>
                <w:b/>
                <w:bCs/>
                <w:lang w:val="ru-RU"/>
              </w:rPr>
              <w:t xml:space="preserve"> -202</w:t>
            </w:r>
            <w:r>
              <w:rPr>
                <w:b/>
                <w:bCs/>
                <w:lang w:val="ru-RU"/>
              </w:rPr>
              <w:t>3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382B20" w:rsidRPr="00C90F6A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40,0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 w:rsidTr="00073FF7">
        <w:trPr>
          <w:trHeight w:hRule="exact" w:val="1437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B05E99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</w:t>
            </w:r>
            <w:r>
              <w:rPr>
                <w:b/>
                <w:bCs/>
                <w:lang w:val="ru-RU"/>
              </w:rPr>
              <w:t>20</w:t>
            </w:r>
            <w:r w:rsidRPr="00C272D6">
              <w:rPr>
                <w:b/>
                <w:bCs/>
                <w:lang w:val="ru-RU"/>
              </w:rPr>
              <w:t>-202</w:t>
            </w:r>
            <w:r>
              <w:rPr>
                <w:b/>
                <w:bCs/>
                <w:lang w:val="ru-RU"/>
              </w:rPr>
              <w:t>3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382B20" w:rsidRPr="0053685B" w:rsidRDefault="00382B20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6,0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 w:rsidTr="00073FF7">
        <w:trPr>
          <w:trHeight w:hRule="exact" w:val="1415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C81E26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</w:t>
            </w:r>
            <w:r>
              <w:rPr>
                <w:b/>
                <w:bCs/>
                <w:lang w:val="ru-RU"/>
              </w:rPr>
              <w:t>20</w:t>
            </w:r>
            <w:r w:rsidRPr="00C272D6">
              <w:rPr>
                <w:b/>
                <w:bCs/>
                <w:lang w:val="ru-RU"/>
              </w:rPr>
              <w:t>-20</w:t>
            </w:r>
            <w:r>
              <w:rPr>
                <w:b/>
                <w:bCs/>
                <w:lang w:val="ru-RU"/>
              </w:rPr>
              <w:t>22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9,3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073FF7" w:rsidTr="00073FF7">
        <w:trPr>
          <w:trHeight w:hRule="exact" w:val="1397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B2505D" w:rsidRDefault="00382B20" w:rsidP="00B05E99">
            <w:pPr>
              <w:ind w:right="484"/>
              <w:rPr>
                <w:b/>
                <w:bCs/>
                <w:lang w:val="ru-RU"/>
              </w:rPr>
            </w:pPr>
            <w:r w:rsidRPr="00B2505D">
              <w:rPr>
                <w:b/>
                <w:lang w:val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</w:t>
            </w:r>
            <w:r>
              <w:rPr>
                <w:b/>
                <w:lang w:val="ru-RU"/>
              </w:rPr>
              <w:t>20</w:t>
            </w:r>
            <w:r w:rsidRPr="00B2505D">
              <w:rPr>
                <w:b/>
                <w:lang w:val="ru-RU"/>
              </w:rPr>
              <w:t>- 20</w:t>
            </w:r>
            <w:r>
              <w:rPr>
                <w:b/>
                <w:lang w:val="ru-RU"/>
              </w:rPr>
              <w:t>22</w:t>
            </w:r>
            <w:r w:rsidRPr="00B2505D">
              <w:rPr>
                <w:b/>
                <w:lang w:val="ru-RU"/>
              </w:rPr>
              <w:t xml:space="preserve"> гг."</w:t>
            </w:r>
          </w:p>
        </w:tc>
        <w:tc>
          <w:tcPr>
            <w:tcW w:w="1134" w:type="dxa"/>
            <w:noWrap/>
          </w:tcPr>
          <w:p w:rsidR="00382B20" w:rsidRPr="0053685B" w:rsidRDefault="00382B20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135,0</w:t>
            </w:r>
          </w:p>
        </w:tc>
        <w:tc>
          <w:tcPr>
            <w:tcW w:w="1134" w:type="dxa"/>
            <w:noWrap/>
          </w:tcPr>
          <w:p w:rsidR="00382B20" w:rsidRPr="0053685B" w:rsidRDefault="00382B20" w:rsidP="00D664BC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200,0</w:t>
            </w:r>
          </w:p>
        </w:tc>
        <w:tc>
          <w:tcPr>
            <w:tcW w:w="1134" w:type="dxa"/>
            <w:noWrap/>
          </w:tcPr>
          <w:p w:rsidR="00382B20" w:rsidRPr="0053685B" w:rsidRDefault="00382B20" w:rsidP="00073FF7">
            <w:pPr>
              <w:tabs>
                <w:tab w:val="left" w:pos="918"/>
              </w:tabs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200,0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382B20" w:rsidRPr="0053685B" w:rsidRDefault="00382B20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382B20" w:rsidRPr="00C272D6" w:rsidTr="00C81E26">
        <w:trPr>
          <w:trHeight w:hRule="exact" w:val="1005"/>
        </w:trPr>
        <w:tc>
          <w:tcPr>
            <w:tcW w:w="5103" w:type="dxa"/>
            <w:shd w:val="clear" w:color="auto" w:fill="E5DFEC"/>
            <w:noWrap/>
            <w:vAlign w:val="bottom"/>
          </w:tcPr>
          <w:p w:rsidR="00382B20" w:rsidRPr="00C272D6" w:rsidRDefault="00382B20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>ИТОГО</w:t>
            </w:r>
          </w:p>
        </w:tc>
        <w:tc>
          <w:tcPr>
            <w:tcW w:w="1134" w:type="dxa"/>
            <w:noWrap/>
            <w:vAlign w:val="center"/>
          </w:tcPr>
          <w:p w:rsidR="00382B20" w:rsidRPr="0053685B" w:rsidRDefault="00382B20" w:rsidP="00C81E2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364526,0</w:t>
            </w:r>
          </w:p>
        </w:tc>
        <w:tc>
          <w:tcPr>
            <w:tcW w:w="1134" w:type="dxa"/>
            <w:noWrap/>
            <w:vAlign w:val="center"/>
          </w:tcPr>
          <w:p w:rsidR="00382B20" w:rsidRPr="0047675E" w:rsidRDefault="00382B20" w:rsidP="00C81E26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438777,0</w:t>
            </w:r>
          </w:p>
        </w:tc>
        <w:tc>
          <w:tcPr>
            <w:tcW w:w="1134" w:type="dxa"/>
            <w:noWrap/>
            <w:vAlign w:val="center"/>
          </w:tcPr>
          <w:p w:rsidR="00382B20" w:rsidRPr="00A64A08" w:rsidRDefault="00382B20" w:rsidP="00C81E26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362146,0</w:t>
            </w:r>
          </w:p>
        </w:tc>
        <w:tc>
          <w:tcPr>
            <w:tcW w:w="1134" w:type="dxa"/>
            <w:vAlign w:val="center"/>
          </w:tcPr>
          <w:p w:rsidR="00382B20" w:rsidRPr="00A64A08" w:rsidRDefault="00382B20" w:rsidP="00C81E26">
            <w:pPr>
              <w:tabs>
                <w:tab w:val="left" w:pos="834"/>
              </w:tabs>
              <w:ind w:right="-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332955,1</w:t>
            </w:r>
          </w:p>
        </w:tc>
        <w:tc>
          <w:tcPr>
            <w:tcW w:w="1134" w:type="dxa"/>
            <w:vAlign w:val="center"/>
          </w:tcPr>
          <w:p w:rsidR="00382B20" w:rsidRPr="00A64A08" w:rsidRDefault="00382B20" w:rsidP="00C81E26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330869,6</w:t>
            </w:r>
          </w:p>
        </w:tc>
      </w:tr>
    </w:tbl>
    <w:p w:rsidR="00382B20" w:rsidRPr="00C272D6" w:rsidRDefault="00382B20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382B20" w:rsidRPr="00604F9F" w:rsidRDefault="00382B20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382B20" w:rsidRPr="00C21227" w:rsidRDefault="00382B20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382B20" w:rsidRDefault="00382B20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382B20" w:rsidRDefault="00382B20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382B20" w:rsidRPr="00BC3198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382B20" w:rsidRDefault="00382B20" w:rsidP="00FF23F8">
      <w:pPr>
        <w:spacing w:after="0" w:line="240" w:lineRule="auto"/>
        <w:ind w:right="482" w:firstLine="708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382B20" w:rsidRDefault="00382B20" w:rsidP="00FF23F8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382B20" w:rsidRDefault="00382B20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382B20" w:rsidRPr="00CC59FC" w:rsidRDefault="00382B20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830BAF" w:rsidTr="009B31DB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9B31DB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9B31D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9B31D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9B31D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E32D7B" w:rsidTr="009B31D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9B31DB" w:rsidRDefault="00382B20" w:rsidP="009B31DB">
            <w:pPr>
              <w:spacing w:after="0" w:line="240" w:lineRule="auto"/>
              <w:ind w:right="482" w:firstLine="709"/>
              <w:jc w:val="both"/>
              <w:rPr>
                <w:lang w:val="ru-RU"/>
              </w:rPr>
            </w:pPr>
            <w:r w:rsidRPr="009B31DB">
              <w:rPr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      </w:r>
          </w:p>
          <w:p w:rsidR="00382B20" w:rsidRPr="009B31DB" w:rsidRDefault="00382B20" w:rsidP="009B31DB">
            <w:pPr>
              <w:spacing w:after="0" w:line="240" w:lineRule="auto"/>
              <w:ind w:right="482"/>
              <w:jc w:val="both"/>
              <w:rPr>
                <w:lang w:val="ru-RU"/>
              </w:rPr>
            </w:pPr>
            <w:r>
              <w:rPr>
                <w:lang w:val="ru-RU"/>
              </w:rPr>
              <w:t>- у</w:t>
            </w:r>
            <w:r w:rsidRPr="009B31DB">
              <w:rPr>
                <w:lang w:val="ru-RU"/>
              </w:rPr>
              <w:t>величение численности участников спортивно-массовых мероприятий, проводимых на территории Озинского муниципального  района (%)</w:t>
            </w:r>
          </w:p>
          <w:p w:rsidR="00382B20" w:rsidRPr="009B31DB" w:rsidRDefault="00382B20" w:rsidP="009B31DB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148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</w:tr>
      <w:tr w:rsidR="00382B20" w:rsidRPr="00E32D7B" w:rsidTr="009B31D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9B31DB" w:rsidRDefault="00382B20" w:rsidP="009B31DB">
            <w:pPr>
              <w:spacing w:after="0" w:line="240" w:lineRule="auto"/>
              <w:ind w:right="482"/>
              <w:rPr>
                <w:lang w:val="ru-RU"/>
              </w:rPr>
            </w:pPr>
            <w:r w:rsidRPr="009B31DB">
              <w:rPr>
                <w:lang w:val="ru-RU"/>
              </w:rPr>
              <w:t>Модернизация материально-технической базы объектов спо</w:t>
            </w:r>
            <w:r>
              <w:rPr>
                <w:lang w:val="ru-RU"/>
              </w:rPr>
              <w:t>рта:</w:t>
            </w:r>
          </w:p>
          <w:p w:rsidR="00382B20" w:rsidRPr="009B31DB" w:rsidRDefault="00382B20" w:rsidP="009B31DB">
            <w:pPr>
              <w:spacing w:after="0" w:line="240" w:lineRule="auto"/>
              <w:ind w:right="482"/>
              <w:rPr>
                <w:lang w:val="ru-RU"/>
              </w:rPr>
            </w:pPr>
            <w:r>
              <w:rPr>
                <w:lang w:val="ru-RU"/>
              </w:rPr>
              <w:t xml:space="preserve"> - у</w:t>
            </w:r>
            <w:r w:rsidRPr="009B31DB">
              <w:rPr>
                <w:lang w:val="ru-RU"/>
              </w:rPr>
              <w:t xml:space="preserve">величение количества обучающихся спортивной школы, участвующих в региональных, всероссийских и международных соревнованиях </w:t>
            </w:r>
            <w:r>
              <w:rPr>
                <w:lang w:val="ru-RU"/>
              </w:rPr>
              <w:t>(%)</w:t>
            </w:r>
          </w:p>
          <w:p w:rsidR="00382B20" w:rsidRPr="009B31DB" w:rsidRDefault="00382B20" w:rsidP="009B31DB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 20</w:t>
            </w:r>
          </w:p>
        </w:tc>
        <w:tc>
          <w:tcPr>
            <w:tcW w:w="1148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382B20" w:rsidRPr="00FF23F8" w:rsidRDefault="00382B20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382B20" w:rsidRPr="00FF23F8" w:rsidRDefault="00382B20" w:rsidP="009B31DB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FF23F8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382B20" w:rsidRPr="00FF23F8" w:rsidRDefault="00382B20" w:rsidP="009B31DB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FF23F8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</w:tbl>
    <w:p w:rsidR="00382B20" w:rsidRDefault="00382B20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382B20" w:rsidRPr="00BC3198" w:rsidRDefault="00382B20" w:rsidP="00F468B7">
      <w:pPr>
        <w:ind w:left="851" w:right="484" w:hanging="851"/>
        <w:rPr>
          <w:lang w:val="ru-RU"/>
        </w:rPr>
      </w:pPr>
    </w:p>
    <w:p w:rsidR="00382B20" w:rsidRDefault="00382B20" w:rsidP="003C43FE">
      <w:pPr>
        <w:ind w:right="484"/>
        <w:jc w:val="both"/>
        <w:rPr>
          <w:b/>
          <w:lang w:val="ru-RU"/>
        </w:rPr>
      </w:pPr>
      <w:r w:rsidRPr="003C7C4C">
        <w:rPr>
          <w:b/>
          <w:noProof/>
          <w:lang w:val="ru-RU" w:eastAsia="ru-RU"/>
        </w:rPr>
        <w:pict>
          <v:shape id="Рисунок 27" o:spid="_x0000_i1053" type="#_x0000_t75" style="width:201.75pt;height:144.75pt;visibility:visible">
            <v:imagedata r:id="rId44" o:title=""/>
          </v:shape>
        </w:pict>
      </w:r>
      <w:r>
        <w:rPr>
          <w:b/>
          <w:lang w:val="ru-RU"/>
        </w:rPr>
        <w:t xml:space="preserve"> </w:t>
      </w:r>
      <w:r w:rsidRPr="003C7C4C">
        <w:rPr>
          <w:b/>
          <w:noProof/>
          <w:lang w:val="ru-RU" w:eastAsia="ru-RU"/>
        </w:rPr>
        <w:pict>
          <v:shape id="Рисунок 28" o:spid="_x0000_i1054" type="#_x0000_t75" style="width:195.75pt;height:138.75pt;visibility:visible">
            <v:imagedata r:id="rId45" o:title=""/>
          </v:shape>
        </w:pict>
      </w:r>
    </w:p>
    <w:p w:rsidR="00382B20" w:rsidRDefault="00382B20" w:rsidP="00261655">
      <w:pPr>
        <w:ind w:right="484"/>
        <w:jc w:val="both"/>
        <w:rPr>
          <w:b/>
          <w:lang w:val="ru-RU"/>
        </w:rPr>
      </w:pPr>
      <w:r w:rsidRPr="003C7C4C">
        <w:rPr>
          <w:b/>
          <w:noProof/>
          <w:lang w:val="ru-RU" w:eastAsia="ru-RU"/>
        </w:rPr>
        <w:pict>
          <v:shape id="Рисунок 29" o:spid="_x0000_i1055" type="#_x0000_t75" style="width:204pt;height:146.25pt;visibility:visible">
            <v:imagedata r:id="rId46" o:title=""/>
          </v:shape>
        </w:pict>
      </w:r>
      <w:r>
        <w:rPr>
          <w:b/>
          <w:lang w:val="ru-RU"/>
        </w:rPr>
        <w:t xml:space="preserve"> </w:t>
      </w:r>
      <w:r w:rsidRPr="003C7C4C">
        <w:rPr>
          <w:b/>
          <w:noProof/>
          <w:lang w:val="ru-RU" w:eastAsia="ru-RU"/>
        </w:rPr>
        <w:pict>
          <v:shape id="Рисунок 30" o:spid="_x0000_i1056" type="#_x0000_t75" style="width:204pt;height:154.5pt;visibility:visible">
            <v:imagedata r:id="rId47" o:title=""/>
          </v:shape>
        </w:pict>
      </w:r>
    </w:p>
    <w:p w:rsidR="00382B20" w:rsidRPr="00261655" w:rsidRDefault="00382B20" w:rsidP="00261655">
      <w:pPr>
        <w:ind w:right="484"/>
        <w:jc w:val="both"/>
        <w:rPr>
          <w:b/>
          <w:lang w:val="ru-RU"/>
        </w:rPr>
      </w:pPr>
    </w:p>
    <w:p w:rsidR="00382B20" w:rsidRPr="00C21227" w:rsidRDefault="00382B20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>Культура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382B20" w:rsidRDefault="00382B20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>
        <w:rPr>
          <w:lang w:val="ru-RU"/>
        </w:rPr>
        <w:t xml:space="preserve"> </w:t>
      </w:r>
    </w:p>
    <w:p w:rsidR="00382B20" w:rsidRPr="002F6291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382B20" w:rsidRPr="002F6291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382B20" w:rsidRPr="002F6291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382B20" w:rsidRPr="002F6291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382B20" w:rsidRPr="002F6291" w:rsidRDefault="00382B20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382B20" w:rsidRPr="002F6291" w:rsidRDefault="00382B20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382B20" w:rsidRPr="00C21227" w:rsidRDefault="00382B20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>Развитие культурно-досуговой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382B20" w:rsidRDefault="00382B20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382B20" w:rsidRPr="002F6291" w:rsidRDefault="00382B2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382B20" w:rsidRPr="002F6291" w:rsidRDefault="00382B20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382B20" w:rsidRPr="002F6291" w:rsidRDefault="00382B20" w:rsidP="00FF23F8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>
        <w:rPr>
          <w:sz w:val="28"/>
          <w:szCs w:val="28"/>
          <w:lang w:val="ru-RU"/>
        </w:rPr>
        <w:t>.</w:t>
      </w:r>
    </w:p>
    <w:p w:rsidR="00382B20" w:rsidRDefault="00382B20" w:rsidP="00FF23F8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382B20" w:rsidRPr="00CC59FC" w:rsidRDefault="00382B20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FF23F8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F23F8" w:rsidRDefault="00382B20" w:rsidP="00FF23F8">
            <w:pPr>
              <w:spacing w:after="0" w:line="240" w:lineRule="auto"/>
              <w:rPr>
                <w:color w:val="1F497D"/>
                <w:lang w:val="ru-RU"/>
              </w:rPr>
            </w:pPr>
            <w:r w:rsidRPr="00FF23F8">
              <w:rPr>
                <w:lang w:val="ru-RU"/>
              </w:rPr>
              <w:t>Увеличение количества посещений театрально-концертных мероприятий (%)</w:t>
            </w:r>
          </w:p>
        </w:tc>
        <w:tc>
          <w:tcPr>
            <w:tcW w:w="1049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4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F23F8" w:rsidRDefault="00382B20" w:rsidP="00FF23F8">
            <w:pPr>
              <w:spacing w:after="0" w:line="240" w:lineRule="auto"/>
              <w:rPr>
                <w:color w:val="1F497D"/>
                <w:lang w:val="ru-RU"/>
              </w:rPr>
            </w:pPr>
            <w:r w:rsidRPr="00FF23F8">
              <w:rPr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культуры (%)</w:t>
            </w:r>
          </w:p>
        </w:tc>
        <w:tc>
          <w:tcPr>
            <w:tcW w:w="1049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Pr="00FF23F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</w:tr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F23F8" w:rsidRDefault="00382B20" w:rsidP="00FF23F8">
            <w:pPr>
              <w:spacing w:after="0" w:line="240" w:lineRule="auto"/>
              <w:ind w:right="482"/>
              <w:rPr>
                <w:lang w:val="ru-RU"/>
              </w:rPr>
            </w:pPr>
            <w:r w:rsidRPr="00FF23F8">
              <w:rPr>
                <w:lang w:val="ru-RU"/>
              </w:rPr>
              <w:t>Увеличение доли детей, привлекаемых к участию в творческих мероприятиях, в общем числе детей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114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</w:t>
            </w:r>
          </w:p>
        </w:tc>
      </w:tr>
    </w:tbl>
    <w:p w:rsidR="00382B20" w:rsidRPr="00A50BB9" w:rsidRDefault="00382B20" w:rsidP="003C43FE">
      <w:pPr>
        <w:ind w:right="484"/>
        <w:rPr>
          <w:b/>
          <w:sz w:val="28"/>
          <w:szCs w:val="28"/>
          <w:lang w:val="ru-RU"/>
        </w:rPr>
      </w:pPr>
    </w:p>
    <w:p w:rsidR="00382B20" w:rsidRPr="002629E9" w:rsidRDefault="00382B20" w:rsidP="003C43FE">
      <w:pPr>
        <w:ind w:right="484"/>
        <w:rPr>
          <w:b/>
          <w:lang w:val="ru-RU"/>
        </w:rPr>
      </w:pPr>
    </w:p>
    <w:p w:rsidR="00382B20" w:rsidRDefault="00382B20" w:rsidP="003C43FE">
      <w:pPr>
        <w:ind w:right="484"/>
        <w:rPr>
          <w:lang w:val="ru-RU"/>
        </w:rPr>
      </w:pPr>
      <w:r w:rsidRPr="003C7C4C">
        <w:rPr>
          <w:noProof/>
          <w:lang w:val="ru-RU" w:eastAsia="ru-RU"/>
        </w:rPr>
        <w:pict>
          <v:shape id="Рисунок 31" o:spid="_x0000_i1057" type="#_x0000_t75" style="width:216.75pt;height:153.75pt;visibility:visible">
            <v:imagedata r:id="rId48" o:title=""/>
          </v:shape>
        </w:pict>
      </w:r>
      <w:r>
        <w:rPr>
          <w:lang w:val="ru-RU"/>
        </w:rPr>
        <w:t xml:space="preserve"> </w:t>
      </w:r>
      <w:r w:rsidRPr="003C7C4C">
        <w:rPr>
          <w:noProof/>
          <w:lang w:val="ru-RU" w:eastAsia="ru-RU"/>
        </w:rPr>
        <w:pict>
          <v:shape id="Рисунок 32" o:spid="_x0000_i1058" type="#_x0000_t75" style="width:228pt;height:154.5pt;visibility:visible">
            <v:imagedata r:id="rId49" o:title=""/>
          </v:shape>
        </w:pict>
      </w:r>
    </w:p>
    <w:p w:rsidR="00382B20" w:rsidRDefault="00382B20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382B20" w:rsidRPr="00C21227" w:rsidRDefault="00382B20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382B20" w:rsidRDefault="00382B20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382B20" w:rsidRDefault="00382B20" w:rsidP="0006580B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Цели муниципальной подпрограммы</w:t>
      </w:r>
      <w:r>
        <w:rPr>
          <w:sz w:val="24"/>
          <w:szCs w:val="24"/>
          <w:lang w:val="ru-RU"/>
        </w:rPr>
        <w:t xml:space="preserve">: </w:t>
      </w: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382B20" w:rsidRPr="002F6291" w:rsidRDefault="00382B20" w:rsidP="0006580B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382B20" w:rsidRPr="002F6291" w:rsidRDefault="00382B20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382B20" w:rsidRPr="00553EA5" w:rsidRDefault="00382B20" w:rsidP="006F2EC1">
      <w:pPr>
        <w:pStyle w:val="ConsTitle"/>
        <w:ind w:right="482" w:firstLine="709"/>
        <w:jc w:val="both"/>
        <w:rPr>
          <w:sz w:val="24"/>
          <w:szCs w:val="24"/>
          <w:lang w:val="ru-RU" w:eastAsia="en-US"/>
        </w:rPr>
      </w:pPr>
    </w:p>
    <w:p w:rsidR="00382B20" w:rsidRDefault="00382B20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2B20" w:rsidRPr="00CC59FC" w:rsidRDefault="00382B20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FF23F8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F23F8" w:rsidRDefault="00382B20" w:rsidP="00FF23F8">
            <w:pPr>
              <w:spacing w:after="0" w:line="240" w:lineRule="auto"/>
              <w:rPr>
                <w:color w:val="1F497D"/>
                <w:lang w:val="ru-RU"/>
              </w:rPr>
            </w:pPr>
            <w:r w:rsidRPr="002F6291">
              <w:rPr>
                <w:sz w:val="28"/>
                <w:szCs w:val="28"/>
                <w:lang w:val="ru-RU"/>
              </w:rPr>
              <w:t>Увеличение количества занесенных записей межпоселенческой библиотекой в электронный каталог</w:t>
            </w:r>
            <w:r w:rsidRPr="00FF23F8">
              <w:rPr>
                <w:lang w:val="ru-RU"/>
              </w:rPr>
              <w:t xml:space="preserve"> (%)</w:t>
            </w:r>
          </w:p>
        </w:tc>
        <w:tc>
          <w:tcPr>
            <w:tcW w:w="1049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4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3,0</w:t>
            </w:r>
          </w:p>
        </w:tc>
      </w:tr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F23F8" w:rsidRDefault="00382B20" w:rsidP="00FF23F8">
            <w:pPr>
              <w:spacing w:after="0" w:line="240" w:lineRule="auto"/>
              <w:ind w:right="48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Увеличение библиотечного фонда, у</w:t>
            </w:r>
            <w:r w:rsidRPr="002F6291">
              <w:rPr>
                <w:sz w:val="28"/>
                <w:szCs w:val="28"/>
                <w:lang w:val="ru-RU"/>
              </w:rPr>
              <w:t>величение количества посещений библиотек</w:t>
            </w:r>
            <w:r w:rsidRPr="00FF23F8">
              <w:rPr>
                <w:lang w:val="ru-RU"/>
              </w:rPr>
              <w:t xml:space="preserve"> (%)</w:t>
            </w:r>
          </w:p>
        </w:tc>
        <w:tc>
          <w:tcPr>
            <w:tcW w:w="1049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82B20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F23F8" w:rsidRDefault="00382B20" w:rsidP="00FF23F8">
            <w:pPr>
              <w:spacing w:after="0" w:line="240" w:lineRule="auto"/>
              <w:ind w:right="482"/>
              <w:rPr>
                <w:lang w:val="ru-RU"/>
              </w:rPr>
            </w:pPr>
            <w:r w:rsidRPr="002F6291">
              <w:rPr>
                <w:sz w:val="28"/>
                <w:szCs w:val="28"/>
                <w:lang w:val="ru-RU"/>
              </w:rPr>
              <w:t>Увеличение доли библиотек, подключенных к сети «Интернет», в общем количестве библиотек района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114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908" w:type="dxa"/>
          </w:tcPr>
          <w:p w:rsidR="00382B20" w:rsidRPr="00FF23F8" w:rsidRDefault="00382B20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75</w:t>
            </w:r>
          </w:p>
        </w:tc>
      </w:tr>
    </w:tbl>
    <w:p w:rsidR="00382B20" w:rsidRPr="00ED0607" w:rsidRDefault="00382B20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2B20" w:rsidRDefault="00382B20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382B20" w:rsidRDefault="00382B20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382B20" w:rsidRDefault="00382B20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3C7C4C">
        <w:rPr>
          <w:rFonts w:ascii="Times New Roman" w:hAnsi="Times New Roman"/>
          <w:noProof/>
          <w:sz w:val="22"/>
          <w:szCs w:val="22"/>
          <w:lang w:val="ru-RU"/>
        </w:rPr>
        <w:pict>
          <v:shape id="Рисунок 33" o:spid="_x0000_i1059" type="#_x0000_t75" style="width:216.75pt;height:147pt;visibility:visible">
            <v:imagedata r:id="rId50" o:title=""/>
          </v:shape>
        </w:pict>
      </w:r>
      <w:r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 w:rsidRPr="003C7C4C">
        <w:rPr>
          <w:rFonts w:ascii="Times New Roman" w:hAnsi="Times New Roman"/>
          <w:noProof/>
          <w:sz w:val="22"/>
          <w:szCs w:val="22"/>
          <w:lang w:val="ru-RU"/>
        </w:rPr>
        <w:pict>
          <v:shape id="Рисунок 34" o:spid="_x0000_i1060" type="#_x0000_t75" style="width:225.75pt;height:147.75pt;visibility:visible">
            <v:imagedata r:id="rId51" o:title=""/>
          </v:shape>
        </w:pict>
      </w:r>
    </w:p>
    <w:p w:rsidR="00382B20" w:rsidRPr="006203F9" w:rsidRDefault="00382B20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382B20" w:rsidRPr="00474DC1" w:rsidRDefault="00382B20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 </w:t>
      </w:r>
      <w:r w:rsidRPr="00474DC1">
        <w:rPr>
          <w:b/>
          <w:color w:val="0000FF"/>
          <w:sz w:val="28"/>
          <w:szCs w:val="28"/>
          <w:lang w:val="ru-RU"/>
        </w:rPr>
        <w:t>«Развитие системы образования Озинского муниципального района Саратовской области»</w:t>
      </w:r>
    </w:p>
    <w:p w:rsidR="00382B20" w:rsidRPr="00A50BB9" w:rsidRDefault="00382B20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382B20" w:rsidRPr="002F6291" w:rsidRDefault="00382B20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382B20" w:rsidRPr="002F6291" w:rsidRDefault="00382B20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382B20" w:rsidRPr="002F6291" w:rsidRDefault="00382B20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382B20" w:rsidRPr="002F6291" w:rsidRDefault="00382B20" w:rsidP="00C21227">
      <w:pPr>
        <w:spacing w:after="0" w:line="240" w:lineRule="auto"/>
        <w:ind w:left="1134" w:right="482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382B20" w:rsidRDefault="00382B20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382B20" w:rsidRPr="00CC59FC" w:rsidRDefault="00382B20" w:rsidP="00FA3634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382B20" w:rsidRDefault="00382B20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FA3634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A3634" w:rsidRDefault="00382B20" w:rsidP="00FA3634">
            <w:pPr>
              <w:spacing w:after="0" w:line="240" w:lineRule="auto"/>
              <w:rPr>
                <w:color w:val="1F497D"/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A3634" w:rsidRDefault="00382B20" w:rsidP="00FA3634">
            <w:pPr>
              <w:spacing w:after="0" w:line="240" w:lineRule="auto"/>
              <w:ind w:right="482"/>
              <w:jc w:val="both"/>
              <w:rPr>
                <w:sz w:val="28"/>
                <w:szCs w:val="28"/>
                <w:lang w:val="ru-RU"/>
              </w:rPr>
            </w:pPr>
            <w:r w:rsidRPr="00FA3634">
              <w:rPr>
                <w:bCs/>
                <w:sz w:val="24"/>
                <w:szCs w:val="24"/>
                <w:lang w:val="ru-RU"/>
              </w:rPr>
              <w:t>Численность  участников  всероссийской олимпиады школьников, научных конференций, конкурсов, фестивалей, интернет-марафонов, чел.</w:t>
            </w: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950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A3634" w:rsidRDefault="00382B20" w:rsidP="00FA3634">
            <w:pPr>
              <w:jc w:val="both"/>
              <w:rPr>
                <w:sz w:val="24"/>
                <w:szCs w:val="24"/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 xml:space="preserve"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A3634" w:rsidRDefault="00382B20" w:rsidP="00FA3634">
            <w:pPr>
              <w:spacing w:after="0" w:line="240" w:lineRule="auto"/>
              <w:ind w:right="482"/>
              <w:rPr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A3634" w:rsidRDefault="00382B20" w:rsidP="00FA3634">
            <w:pPr>
              <w:spacing w:after="0" w:line="240" w:lineRule="auto"/>
              <w:ind w:right="482"/>
              <w:rPr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Охват всеми видами дошкольного образования детей в возрасте от полутора до семи лет, %</w:t>
            </w: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92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FA3634" w:rsidRDefault="00382B20" w:rsidP="00FA3634">
            <w:pPr>
              <w:spacing w:after="0" w:line="240" w:lineRule="auto"/>
              <w:ind w:right="482"/>
              <w:rPr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85</w:t>
            </w:r>
          </w:p>
        </w:tc>
      </w:tr>
    </w:tbl>
    <w:p w:rsidR="00382B20" w:rsidRDefault="00382B20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382B20" w:rsidRDefault="00382B20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382B20" w:rsidRPr="006B6703" w:rsidRDefault="00382B20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382B20" w:rsidRDefault="00382B20" w:rsidP="00684296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  <w:r w:rsidRPr="003C7C4C">
        <w:rPr>
          <w:b/>
          <w:noProof/>
          <w:color w:val="0000FF"/>
          <w:sz w:val="28"/>
          <w:szCs w:val="28"/>
          <w:lang w:val="ru-RU" w:eastAsia="ru-RU"/>
        </w:rPr>
        <w:pict>
          <v:shape id="Рисунок 1" o:spid="_x0000_i1061" type="#_x0000_t75" alt="д" style="width:213pt;height:183pt;visibility:visible">
            <v:imagedata r:id="rId52" o:title=""/>
          </v:shape>
        </w:pict>
      </w:r>
      <w:r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 w:rsidRPr="003C7C4C">
        <w:rPr>
          <w:b/>
          <w:noProof/>
          <w:color w:val="0000FF"/>
          <w:sz w:val="28"/>
          <w:szCs w:val="28"/>
          <w:lang w:val="ru-RU" w:eastAsia="ru-RU"/>
        </w:rPr>
        <w:pict>
          <v:shape id="Рисунок 10" o:spid="_x0000_i1062" type="#_x0000_t75" alt="ДСАД" style="width:218.25pt;height:182.25pt;visibility:visible">
            <v:imagedata r:id="rId53" o:title=""/>
          </v:shape>
        </w:pict>
      </w:r>
    </w:p>
    <w:p w:rsidR="00382B20" w:rsidRDefault="00382B20" w:rsidP="00684296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 w:rsidRPr="003C7C4C">
        <w:rPr>
          <w:noProof/>
          <w:sz w:val="24"/>
          <w:szCs w:val="24"/>
          <w:lang w:val="ru-RU" w:eastAsia="ru-RU"/>
        </w:rPr>
        <w:pict>
          <v:shape id="Рисунок 37" o:spid="_x0000_i1063" type="#_x0000_t75" alt="ШКОЛЫ1" style="width:204.75pt;height:187.5pt;visibility:visible">
            <v:imagedata r:id="rId54" o:title=""/>
          </v:shape>
        </w:pict>
      </w:r>
      <w:r>
        <w:rPr>
          <w:sz w:val="24"/>
          <w:szCs w:val="24"/>
          <w:lang w:val="ru-RU"/>
        </w:rPr>
        <w:t xml:space="preserve"> </w:t>
      </w:r>
      <w:r w:rsidRPr="003C7C4C">
        <w:rPr>
          <w:noProof/>
          <w:sz w:val="24"/>
          <w:szCs w:val="24"/>
          <w:lang w:val="ru-RU" w:eastAsia="ru-RU"/>
        </w:rPr>
        <w:pict>
          <v:shape id="Рисунок 38" o:spid="_x0000_i1064" type="#_x0000_t75" alt="школы4" style="width:222.75pt;height:189.75pt;visibility:visible">
            <v:imagedata r:id="rId55" o:title=""/>
          </v:shape>
        </w:pict>
      </w: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382B20" w:rsidRPr="00645EB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 w:rsidRPr="003C7C4C">
        <w:rPr>
          <w:b/>
          <w:noProof/>
          <w:sz w:val="24"/>
          <w:szCs w:val="24"/>
          <w:lang w:val="ru-RU" w:eastAsia="ru-RU"/>
        </w:rPr>
        <w:pict>
          <v:shape id="Рисунок 39" o:spid="_x0000_i1065" type="#_x0000_t75" alt="ддт1" style="width:213pt;height:159.75pt;visibility:visible">
            <v:imagedata r:id="rId56" o:title=""/>
          </v:shape>
        </w:pict>
      </w:r>
      <w:r>
        <w:rPr>
          <w:b/>
          <w:bCs/>
          <w:sz w:val="24"/>
          <w:szCs w:val="24"/>
        </w:rPr>
        <w:t xml:space="preserve"> </w:t>
      </w:r>
      <w:r w:rsidRPr="003C7C4C">
        <w:rPr>
          <w:b/>
          <w:noProof/>
          <w:sz w:val="24"/>
          <w:szCs w:val="24"/>
          <w:lang w:val="ru-RU" w:eastAsia="ru-RU"/>
        </w:rPr>
        <w:pict>
          <v:shape id="Рисунок 40" o:spid="_x0000_i1066" type="#_x0000_t75" alt="ддт2" style="width:195pt;height:159pt;visibility:visible">
            <v:imagedata r:id="rId57" o:title=""/>
          </v:shape>
        </w:pict>
      </w:r>
    </w:p>
    <w:p w:rsidR="00382B20" w:rsidRDefault="00382B20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382B20" w:rsidRPr="00C23F4C" w:rsidRDefault="00382B20" w:rsidP="00C23F4C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                                </w:t>
      </w:r>
    </w:p>
    <w:p w:rsidR="00382B20" w:rsidRPr="00474DC1" w:rsidRDefault="00382B20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382B20" w:rsidRPr="00E71944" w:rsidRDefault="00382B20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382B20" w:rsidRPr="00E71944" w:rsidRDefault="00382B20" w:rsidP="00E71944">
      <w:pPr>
        <w:shd w:val="clear" w:color="auto" w:fill="FFFFFF"/>
        <w:spacing w:after="0" w:line="240" w:lineRule="auto"/>
        <w:ind w:left="120" w:right="482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 xml:space="preserve">Основная цель программы </w:t>
      </w:r>
      <w:r w:rsidRPr="00E71944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установленных полномочий (функций) управления администрацией Озинского муниципального района.</w:t>
      </w:r>
    </w:p>
    <w:p w:rsidR="00382B20" w:rsidRPr="00E71944" w:rsidRDefault="00382B20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382B20" w:rsidRPr="00E71944" w:rsidRDefault="00382B20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обеспечение деятельности Главы муниципального района, администрации 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интернет-провайдеров;   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мест;</w:t>
      </w:r>
    </w:p>
    <w:p w:rsidR="00382B20" w:rsidRPr="00E71944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ПЭВМ;</w:t>
      </w:r>
    </w:p>
    <w:p w:rsidR="00382B20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Pr="00E71944">
        <w:rPr>
          <w:sz w:val="28"/>
          <w:szCs w:val="28"/>
          <w:lang w:val="ru-RU"/>
        </w:rPr>
        <w:t>.</w:t>
      </w:r>
    </w:p>
    <w:p w:rsidR="00382B20" w:rsidRDefault="00382B20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382B20" w:rsidRPr="00CC59FC" w:rsidRDefault="00382B20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382B20" w:rsidRPr="00C604CF" w:rsidRDefault="00382B20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254EBB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025918" w:rsidRDefault="00382B20" w:rsidP="00025918">
            <w:pPr>
              <w:ind w:right="-1"/>
              <w:rPr>
                <w:lang w:val="ru-RU"/>
              </w:rPr>
            </w:pPr>
            <w:r w:rsidRPr="00025918">
              <w:rPr>
                <w:lang w:val="ru-RU"/>
              </w:rPr>
              <w:t>Обеспеченность деятельности Главы муниципального района, администрации Озинского муниципального района услугами связи (%)</w:t>
            </w:r>
          </w:p>
        </w:tc>
        <w:tc>
          <w:tcPr>
            <w:tcW w:w="1049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Default="00382B20" w:rsidP="00025918">
            <w:pPr>
              <w:ind w:right="-1"/>
            </w:pPr>
            <w:r>
              <w:t>Сфера информационных технологий (%)</w:t>
            </w:r>
          </w:p>
        </w:tc>
        <w:tc>
          <w:tcPr>
            <w:tcW w:w="1049" w:type="dxa"/>
          </w:tcPr>
          <w:p w:rsidR="00382B20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1148" w:type="dxa"/>
          </w:tcPr>
          <w:p w:rsidR="00382B20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08" w:type="dxa"/>
          </w:tcPr>
          <w:p w:rsidR="00382B20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</w:tcPr>
          <w:p w:rsidR="00382B20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</w:tcPr>
          <w:p w:rsidR="00382B20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</w:tr>
      <w:tr w:rsidR="00382B20" w:rsidRPr="00FF23F8" w:rsidTr="00025918">
        <w:trPr>
          <w:trHeight w:val="355"/>
          <w:tblHeader/>
        </w:trPr>
        <w:tc>
          <w:tcPr>
            <w:tcW w:w="4650" w:type="dxa"/>
            <w:shd w:val="clear" w:color="auto" w:fill="CCC0D9"/>
          </w:tcPr>
          <w:p w:rsidR="00382B20" w:rsidRDefault="00382B20" w:rsidP="00025918">
            <w:pPr>
              <w:ind w:right="-1"/>
            </w:pPr>
            <w:r>
              <w:t>Аттестация рабочих мест (%)</w:t>
            </w:r>
          </w:p>
        </w:tc>
        <w:tc>
          <w:tcPr>
            <w:tcW w:w="1049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025918">
        <w:trPr>
          <w:trHeight w:val="355"/>
          <w:tblHeader/>
        </w:trPr>
        <w:tc>
          <w:tcPr>
            <w:tcW w:w="4650" w:type="dxa"/>
            <w:shd w:val="clear" w:color="auto" w:fill="CCC0D9"/>
          </w:tcPr>
          <w:p w:rsidR="00382B20" w:rsidRPr="00025918" w:rsidRDefault="00382B20" w:rsidP="00025918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025918">
              <w:rPr>
                <w:lang w:val="ru-RU"/>
              </w:rPr>
              <w:t>убликация информационных материалов и правовых актов в газете «Заволжская нива» и в газете Саратовской области «Регион 64»</w:t>
            </w:r>
          </w:p>
        </w:tc>
        <w:tc>
          <w:tcPr>
            <w:tcW w:w="1049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025918">
        <w:trPr>
          <w:trHeight w:val="355"/>
          <w:tblHeader/>
        </w:trPr>
        <w:tc>
          <w:tcPr>
            <w:tcW w:w="4650" w:type="dxa"/>
            <w:shd w:val="clear" w:color="auto" w:fill="CCC0D9"/>
          </w:tcPr>
          <w:p w:rsidR="00382B20" w:rsidRPr="00025918" w:rsidRDefault="00382B20" w:rsidP="00025918">
            <w:pPr>
              <w:ind w:right="-1"/>
              <w:rPr>
                <w:lang w:val="ru-RU"/>
              </w:rPr>
            </w:pPr>
            <w:r w:rsidRPr="00025918">
              <w:rPr>
                <w:lang w:val="ru-RU"/>
              </w:rPr>
              <w:t>Контроль эффективности внедренных мер и средств защиты информации в базах ПЭВМ (%)</w:t>
            </w:r>
          </w:p>
        </w:tc>
        <w:tc>
          <w:tcPr>
            <w:tcW w:w="1049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382B20" w:rsidRPr="00E71944" w:rsidRDefault="00382B20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</w:p>
    <w:p w:rsidR="00382B20" w:rsidRDefault="00382B20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sz w:val="28"/>
          <w:szCs w:val="28"/>
          <w:lang w:val="ru-RU"/>
        </w:rPr>
      </w:pPr>
    </w:p>
    <w:p w:rsidR="00382B20" w:rsidRDefault="00382B20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FB2426">
        <w:rPr>
          <w:b/>
          <w:color w:val="0000FF"/>
          <w:sz w:val="28"/>
          <w:szCs w:val="28"/>
          <w:lang w:val="ru-RU"/>
        </w:rPr>
        <w:t>Муниципальная программа  «Создание условий для оказания медицинской помощи населению на территории Озинского муниципального района в 20</w:t>
      </w:r>
      <w:r>
        <w:rPr>
          <w:b/>
          <w:color w:val="0000FF"/>
          <w:sz w:val="28"/>
          <w:szCs w:val="28"/>
          <w:lang w:val="ru-RU"/>
        </w:rPr>
        <w:t>20</w:t>
      </w:r>
      <w:r w:rsidRPr="00FB2426">
        <w:rPr>
          <w:b/>
          <w:color w:val="0000FF"/>
          <w:sz w:val="28"/>
          <w:szCs w:val="28"/>
          <w:lang w:val="ru-RU"/>
        </w:rPr>
        <w:t xml:space="preserve"> – 202</w:t>
      </w:r>
      <w:r>
        <w:rPr>
          <w:b/>
          <w:color w:val="0000FF"/>
          <w:sz w:val="28"/>
          <w:szCs w:val="28"/>
          <w:lang w:val="ru-RU"/>
        </w:rPr>
        <w:t>2</w:t>
      </w:r>
      <w:r w:rsidRPr="00FB2426">
        <w:rPr>
          <w:b/>
          <w:color w:val="0000FF"/>
          <w:sz w:val="28"/>
          <w:szCs w:val="28"/>
          <w:lang w:val="ru-RU"/>
        </w:rPr>
        <w:t xml:space="preserve"> гг.»</w:t>
      </w:r>
    </w:p>
    <w:p w:rsidR="00382B20" w:rsidRDefault="00382B20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</w:p>
    <w:p w:rsidR="00382B20" w:rsidRPr="00FB2426" w:rsidRDefault="00382B20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Цели и задачи программы:</w:t>
      </w:r>
    </w:p>
    <w:p w:rsidR="00382B20" w:rsidRPr="00FB2426" w:rsidRDefault="00382B20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 xml:space="preserve">- привлечение молодых квалифицированных кадров для работы в ГУЗ СО «Озинская РБ»; </w:t>
      </w:r>
    </w:p>
    <w:p w:rsidR="00382B20" w:rsidRPr="00FB2426" w:rsidRDefault="00382B20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 xml:space="preserve">- оказание мер социальной и экономической поддержки молодым квалифицированным кадрам в ГУЗ СО «Озинская РБ»; </w:t>
      </w:r>
    </w:p>
    <w:p w:rsidR="00382B20" w:rsidRPr="00FB2426" w:rsidRDefault="00382B20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повышение престижа и социальной значимости медицинских профессий.</w:t>
      </w:r>
    </w:p>
    <w:p w:rsidR="00382B20" w:rsidRPr="00FB2426" w:rsidRDefault="00382B20" w:rsidP="00FB2426">
      <w:pPr>
        <w:shd w:val="clear" w:color="auto" w:fill="FFFFFF"/>
        <w:spacing w:after="0" w:line="240" w:lineRule="auto"/>
        <w:ind w:left="7" w:right="484"/>
        <w:rPr>
          <w:b/>
          <w:color w:val="0000FF"/>
          <w:spacing w:val="-20"/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382B20" w:rsidRDefault="00382B20" w:rsidP="00FA3634">
      <w:pPr>
        <w:spacing w:after="0" w:line="240" w:lineRule="auto"/>
        <w:ind w:left="2124" w:right="484" w:firstLine="708"/>
        <w:rPr>
          <w:sz w:val="28"/>
          <w:szCs w:val="28"/>
          <w:lang w:val="ru-RU"/>
        </w:rPr>
      </w:pPr>
    </w:p>
    <w:p w:rsidR="00382B20" w:rsidRPr="00CC59FC" w:rsidRDefault="00382B20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FA3634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Default="00382B20" w:rsidP="00CC59FC">
            <w:pPr>
              <w:ind w:right="-1"/>
            </w:pPr>
            <w:r>
              <w:t>Обеспеченность врачебными кадрами (%)</w:t>
            </w:r>
          </w:p>
          <w:p w:rsidR="00382B20" w:rsidRPr="00FA3634" w:rsidRDefault="00382B20" w:rsidP="00FA3634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CC59FC">
            <w:pPr>
              <w:ind w:right="-1"/>
              <w:rPr>
                <w:lang w:val="ru-RU"/>
              </w:rPr>
            </w:pPr>
            <w:r w:rsidRPr="00CC59FC">
              <w:rPr>
                <w:lang w:val="ru-RU"/>
              </w:rPr>
              <w:t>Количество молодых специалистов, привлеченных для работы в ГУЗ СО «Озинская РБ» (чел.)</w:t>
            </w:r>
          </w:p>
        </w:tc>
        <w:tc>
          <w:tcPr>
            <w:tcW w:w="1049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382B20" w:rsidRDefault="00382B20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382B20" w:rsidRDefault="00382B20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382B20" w:rsidRDefault="00382B20" w:rsidP="00FB2426">
      <w:pPr>
        <w:spacing w:after="0" w:line="240" w:lineRule="auto"/>
        <w:ind w:right="484"/>
        <w:rPr>
          <w:lang w:val="ru-RU"/>
        </w:rPr>
      </w:pPr>
      <w:r w:rsidRPr="003C7C4C">
        <w:rPr>
          <w:noProof/>
          <w:lang w:val="ru-RU" w:eastAsia="ru-RU"/>
        </w:rPr>
        <w:pict>
          <v:shape id="Рисунок 41" o:spid="_x0000_i1067" type="#_x0000_t75" alt="ozinki-srb1" style="width:336pt;height:220.5pt;visibility:visible">
            <v:imagedata r:id="rId58" o:title=""/>
          </v:shape>
        </w:pict>
      </w:r>
    </w:p>
    <w:p w:rsidR="00382B20" w:rsidRPr="00CC59FC" w:rsidRDefault="00382B20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382B20" w:rsidRPr="00BD126E" w:rsidRDefault="00382B20" w:rsidP="00BD126E">
      <w:pPr>
        <w:spacing w:after="0" w:line="240" w:lineRule="auto"/>
        <w:ind w:right="484"/>
        <w:jc w:val="center"/>
        <w:rPr>
          <w:color w:val="0000FF"/>
          <w:sz w:val="28"/>
          <w:szCs w:val="28"/>
          <w:lang w:val="ru-RU"/>
        </w:rPr>
      </w:pPr>
    </w:p>
    <w:p w:rsidR="00382B20" w:rsidRPr="00CC59FC" w:rsidRDefault="00382B20" w:rsidP="00CC59FC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CC59FC">
        <w:rPr>
          <w:b/>
          <w:color w:val="0000FF"/>
          <w:sz w:val="28"/>
          <w:szCs w:val="28"/>
          <w:lang w:val="ru-RU"/>
        </w:rPr>
        <w:t>Муниципальная программа  «Профилактика терроризма и экстремизма в Озинском муниципальном районе Саратовской области » на 20</w:t>
      </w:r>
      <w:r>
        <w:rPr>
          <w:b/>
          <w:color w:val="0000FF"/>
          <w:sz w:val="28"/>
          <w:szCs w:val="28"/>
          <w:lang w:val="ru-RU"/>
        </w:rPr>
        <w:t>20</w:t>
      </w:r>
      <w:r w:rsidRPr="00CC59FC">
        <w:rPr>
          <w:b/>
          <w:color w:val="0000FF"/>
          <w:sz w:val="28"/>
          <w:szCs w:val="28"/>
          <w:lang w:val="ru-RU"/>
        </w:rPr>
        <w:t>-202</w:t>
      </w:r>
      <w:r>
        <w:rPr>
          <w:b/>
          <w:color w:val="0000FF"/>
          <w:sz w:val="28"/>
          <w:szCs w:val="28"/>
          <w:lang w:val="ru-RU"/>
        </w:rPr>
        <w:t xml:space="preserve">4 </w:t>
      </w:r>
      <w:r w:rsidRPr="00CC59FC">
        <w:rPr>
          <w:b/>
          <w:color w:val="0000FF"/>
          <w:sz w:val="28"/>
          <w:szCs w:val="28"/>
          <w:lang w:val="ru-RU"/>
        </w:rPr>
        <w:t>годы</w:t>
      </w:r>
    </w:p>
    <w:p w:rsidR="00382B20" w:rsidRPr="00CC59FC" w:rsidRDefault="00382B20" w:rsidP="00CC59FC">
      <w:pPr>
        <w:ind w:right="-1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Цели:</w:t>
      </w:r>
    </w:p>
    <w:p w:rsidR="00382B20" w:rsidRPr="00CC59FC" w:rsidRDefault="00382B20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реализация государственной политики в области профилактики терроризма и экстремизма в Озинском районе;</w:t>
      </w:r>
    </w:p>
    <w:p w:rsidR="00382B20" w:rsidRPr="00CC59FC" w:rsidRDefault="00382B20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предупреждение террористических и экстремистских проявлений на территории муниципального района;</w:t>
      </w:r>
    </w:p>
    <w:p w:rsidR="00382B20" w:rsidRPr="00CC59FC" w:rsidRDefault="00382B20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Озинского муниципального района;</w:t>
      </w:r>
    </w:p>
    <w:p w:rsidR="00382B20" w:rsidRPr="00025918" w:rsidRDefault="00382B20" w:rsidP="00025918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382B20" w:rsidRDefault="00382B20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382B20" w:rsidRPr="00CC59FC" w:rsidRDefault="00382B20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CC59FC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CC59FC">
            <w:pPr>
              <w:ind w:right="-1"/>
              <w:rPr>
                <w:lang w:val="ru-RU"/>
              </w:rPr>
            </w:pPr>
            <w:r w:rsidRPr="00CC59FC">
              <w:rPr>
                <w:lang w:val="ru-RU"/>
              </w:rP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 (%)</w:t>
            </w:r>
          </w:p>
          <w:p w:rsidR="00382B20" w:rsidRPr="00FA3634" w:rsidRDefault="00382B20" w:rsidP="00CC59FC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382B20" w:rsidRPr="00CC59FC" w:rsidRDefault="00382B20" w:rsidP="00CC59FC">
      <w:pPr>
        <w:spacing w:after="0"/>
        <w:ind w:right="-1"/>
        <w:rPr>
          <w:sz w:val="28"/>
          <w:szCs w:val="28"/>
          <w:lang w:val="ru-RU"/>
        </w:rPr>
      </w:pPr>
    </w:p>
    <w:p w:rsidR="00382B20" w:rsidRDefault="00382B20" w:rsidP="00CC59FC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382B20" w:rsidRDefault="00382B20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«Сохранение достигнутых показателей повышения оплаты труда отдельных категорий работников бюджетной сферы в Озинском муниципальном районе</w:t>
      </w:r>
      <w:r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382B20" w:rsidRPr="00474DC1" w:rsidRDefault="00382B20" w:rsidP="0087104A">
      <w:pPr>
        <w:spacing w:after="0" w:line="240" w:lineRule="auto"/>
        <w:ind w:right="141" w:firstLine="709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382B20" w:rsidRPr="00E71944" w:rsidRDefault="00382B2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Цели муниципальной программы:</w:t>
      </w:r>
      <w:r w:rsidRPr="00E71944">
        <w:rPr>
          <w:sz w:val="28"/>
          <w:szCs w:val="28"/>
          <w:lang w:val="ru-RU"/>
        </w:rPr>
        <w:t xml:space="preserve"> </w:t>
      </w:r>
    </w:p>
    <w:p w:rsidR="00382B20" w:rsidRPr="00E71944" w:rsidRDefault="00382B2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382B20" w:rsidRPr="00E71944" w:rsidRDefault="00382B20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престижности и привлекательности работы в учреждениях бюджетной сферы;</w:t>
      </w:r>
    </w:p>
    <w:p w:rsidR="00382B20" w:rsidRPr="00E71944" w:rsidRDefault="00382B20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Обеспечение  соответствия оплаты труда работникам учреждений бюджетной сферы качеству оказанных ими муниципальных услуг;</w:t>
      </w:r>
    </w:p>
    <w:p w:rsidR="00382B20" w:rsidRPr="00E71944" w:rsidRDefault="00382B20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Сохранение достигнутых показателей повышения оплаты труда отдельных категорий работников бюджетной сферы.</w:t>
      </w:r>
    </w:p>
    <w:p w:rsidR="00382B20" w:rsidRDefault="00382B20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382B20" w:rsidRPr="00CC59FC" w:rsidRDefault="00382B20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CC59FC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BC6714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CC59FC">
            <w:pPr>
              <w:ind w:right="-1"/>
              <w:rPr>
                <w:lang w:val="ru-RU"/>
              </w:rPr>
            </w:pPr>
            <w:r w:rsidRPr="00CC59FC">
              <w:rPr>
                <w:lang w:val="ru-RU"/>
              </w:rPr>
              <w:t>Соблюдение достигнутых целевых ориентиров с учетом их доведения в среднем до следующих размеров ( тыс.руб. в месяц )</w:t>
            </w:r>
            <w:r>
              <w:rPr>
                <w:lang w:val="ru-RU"/>
              </w:rPr>
              <w:t xml:space="preserve"> , в том числе:</w:t>
            </w:r>
          </w:p>
          <w:p w:rsidR="00382B20" w:rsidRPr="00FA3634" w:rsidRDefault="00382B20" w:rsidP="00CC59FC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CC59F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C59F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по педагогическим работникам общего образования </w:t>
            </w:r>
          </w:p>
          <w:p w:rsidR="00382B20" w:rsidRPr="00CC59FC" w:rsidRDefault="00382B20" w:rsidP="00A30142">
            <w:pPr>
              <w:pStyle w:val="ConsPlusNormal"/>
              <w:widowControl/>
              <w:rPr>
                <w:lang w:val="ru-RU"/>
              </w:rPr>
            </w:pPr>
          </w:p>
        </w:tc>
        <w:tc>
          <w:tcPr>
            <w:tcW w:w="1049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29,6</w:t>
            </w:r>
          </w:p>
        </w:tc>
        <w:tc>
          <w:tcPr>
            <w:tcW w:w="114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</w:tr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A3014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педаго</w:t>
            </w:r>
            <w:r w:rsidRPr="00CC59F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гическим работникам дошкольных образовательных учреждений </w:t>
            </w:r>
          </w:p>
        </w:tc>
        <w:tc>
          <w:tcPr>
            <w:tcW w:w="1049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27,1</w:t>
            </w:r>
          </w:p>
        </w:tc>
        <w:tc>
          <w:tcPr>
            <w:tcW w:w="114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29,9</w:t>
            </w:r>
          </w:p>
        </w:tc>
      </w:tr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A3014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C59F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 педагогическим работникам организаций дополнительного образования </w:t>
            </w:r>
          </w:p>
        </w:tc>
        <w:tc>
          <w:tcPr>
            <w:tcW w:w="1049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30,1</w:t>
            </w:r>
          </w:p>
        </w:tc>
        <w:tc>
          <w:tcPr>
            <w:tcW w:w="114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</w:tr>
      <w:tr w:rsidR="00382B20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CC59FC" w:rsidRDefault="00382B20" w:rsidP="00A3014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работникам учреждений культуры и искусства</w:t>
            </w:r>
          </w:p>
        </w:tc>
        <w:tc>
          <w:tcPr>
            <w:tcW w:w="1049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29,6</w:t>
            </w:r>
          </w:p>
        </w:tc>
        <w:tc>
          <w:tcPr>
            <w:tcW w:w="1148" w:type="dxa"/>
          </w:tcPr>
          <w:p w:rsidR="00382B20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382B20" w:rsidRPr="00FF23F8" w:rsidRDefault="00382B20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</w:tr>
    </w:tbl>
    <w:p w:rsidR="00382B20" w:rsidRPr="00E71944" w:rsidRDefault="00382B20" w:rsidP="00E71944">
      <w:pPr>
        <w:pStyle w:val="1"/>
        <w:ind w:right="482" w:firstLine="709"/>
        <w:jc w:val="both"/>
        <w:rPr>
          <w:sz w:val="28"/>
          <w:szCs w:val="28"/>
          <w:lang w:val="ru-RU"/>
        </w:rPr>
      </w:pPr>
    </w:p>
    <w:p w:rsidR="00382B20" w:rsidRDefault="00382B20" w:rsidP="00E71944">
      <w:pPr>
        <w:pStyle w:val="1"/>
        <w:ind w:right="484" w:firstLine="709"/>
        <w:jc w:val="both"/>
        <w:rPr>
          <w:sz w:val="28"/>
          <w:szCs w:val="28"/>
          <w:lang w:val="ru-RU"/>
        </w:rPr>
      </w:pPr>
    </w:p>
    <w:p w:rsidR="00382B20" w:rsidRPr="00E71944" w:rsidRDefault="00382B20" w:rsidP="00E71944">
      <w:pPr>
        <w:pStyle w:val="1"/>
        <w:ind w:right="484" w:firstLine="709"/>
        <w:jc w:val="both"/>
        <w:rPr>
          <w:sz w:val="28"/>
          <w:szCs w:val="28"/>
          <w:lang w:val="ru-RU"/>
        </w:rPr>
      </w:pPr>
    </w:p>
    <w:p w:rsidR="00382B20" w:rsidRPr="00474DC1" w:rsidRDefault="00382B20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района»</w:t>
      </w:r>
    </w:p>
    <w:p w:rsidR="00382B20" w:rsidRPr="00E71944" w:rsidRDefault="00382B20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 xml:space="preserve">Цель программы: </w:t>
      </w:r>
    </w:p>
    <w:p w:rsidR="00382B20" w:rsidRDefault="00382B20" w:rsidP="008073F1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района. </w:t>
      </w:r>
    </w:p>
    <w:p w:rsidR="00382B20" w:rsidRPr="008073F1" w:rsidRDefault="00382B20" w:rsidP="008073F1">
      <w:pPr>
        <w:spacing w:after="0"/>
        <w:ind w:right="42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Pr="006B2F56">
        <w:rPr>
          <w:b/>
          <w:sz w:val="28"/>
          <w:szCs w:val="28"/>
          <w:lang w:val="ru-RU"/>
        </w:rPr>
        <w:t>Задачи программы</w:t>
      </w:r>
      <w:r>
        <w:rPr>
          <w:b/>
          <w:sz w:val="28"/>
          <w:szCs w:val="28"/>
          <w:lang w:val="ru-RU"/>
        </w:rPr>
        <w:t>:</w:t>
      </w:r>
    </w:p>
    <w:p w:rsidR="00382B20" w:rsidRPr="008073F1" w:rsidRDefault="00382B20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района; </w:t>
      </w:r>
    </w:p>
    <w:p w:rsidR="00382B20" w:rsidRPr="008073F1" w:rsidRDefault="00382B20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района; </w:t>
      </w:r>
    </w:p>
    <w:p w:rsidR="00382B20" w:rsidRPr="008073F1" w:rsidRDefault="00382B20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-эффективность функционирования действующей транспортной инфраструктуры;</w:t>
      </w:r>
    </w:p>
    <w:p w:rsidR="00382B20" w:rsidRPr="008073F1" w:rsidRDefault="00382B20" w:rsidP="008073F1">
      <w:pPr>
        <w:pStyle w:val="a0"/>
        <w:rPr>
          <w:rFonts w:ascii="Times New Roman" w:hAnsi="Times New Roman"/>
          <w:sz w:val="28"/>
          <w:szCs w:val="28"/>
        </w:rPr>
      </w:pPr>
      <w:r w:rsidRPr="008073F1">
        <w:rPr>
          <w:rFonts w:ascii="Times New Roman" w:hAnsi="Times New Roman"/>
          <w:sz w:val="28"/>
          <w:szCs w:val="28"/>
        </w:rPr>
        <w:t>- совершенствование муниципального управления в области дорожной деятельности;</w:t>
      </w:r>
    </w:p>
    <w:p w:rsidR="00382B20" w:rsidRPr="008073F1" w:rsidRDefault="00382B20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 содействие повышению безопасности дорожного движения.</w:t>
      </w:r>
    </w:p>
    <w:p w:rsidR="00382B20" w:rsidRPr="008073F1" w:rsidRDefault="00382B20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Ожидаемые результаты  реализации Программы</w:t>
      </w:r>
    </w:p>
    <w:p w:rsidR="00382B20" w:rsidRPr="008073F1" w:rsidRDefault="00382B20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повышение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382B20" w:rsidRDefault="00382B20" w:rsidP="008073F1">
      <w:pPr>
        <w:spacing w:after="0" w:line="240" w:lineRule="auto"/>
        <w:ind w:right="482"/>
        <w:jc w:val="both"/>
        <w:rPr>
          <w:sz w:val="24"/>
          <w:szCs w:val="24"/>
          <w:lang w:val="ru-RU"/>
        </w:rPr>
      </w:pPr>
      <w:r w:rsidRPr="008073F1">
        <w:rPr>
          <w:sz w:val="28"/>
          <w:szCs w:val="28"/>
          <w:lang w:val="ru-RU"/>
        </w:rPr>
        <w:t>-  обеспечение надежности и безопасности системы транспортной инфраструктуры</w:t>
      </w:r>
      <w:r w:rsidRPr="008073F1">
        <w:rPr>
          <w:sz w:val="24"/>
          <w:szCs w:val="24"/>
          <w:lang w:val="ru-RU"/>
        </w:rPr>
        <w:t>.</w:t>
      </w:r>
    </w:p>
    <w:p w:rsidR="00382B20" w:rsidRDefault="00382B20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</w:p>
    <w:p w:rsidR="00382B20" w:rsidRDefault="00382B20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</w:p>
    <w:p w:rsidR="00382B20" w:rsidRDefault="00382B20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</w:p>
    <w:p w:rsidR="00382B20" w:rsidRPr="00C24760" w:rsidRDefault="00382B20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C24760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254EBB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254EBB" w:rsidRDefault="00382B20" w:rsidP="000353DD">
            <w:pPr>
              <w:spacing w:after="0" w:line="240" w:lineRule="auto"/>
              <w:rPr>
                <w:lang w:val="ru-RU"/>
              </w:rPr>
            </w:pPr>
            <w:r w:rsidRPr="00254EBB">
              <w:rPr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049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7,7</w:t>
            </w:r>
          </w:p>
        </w:tc>
        <w:tc>
          <w:tcPr>
            <w:tcW w:w="114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1,7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  <w:vAlign w:val="center"/>
          </w:tcPr>
          <w:p w:rsidR="00382B20" w:rsidRPr="00254EBB" w:rsidRDefault="00382B20" w:rsidP="000353DD">
            <w:pPr>
              <w:autoSpaceDE w:val="0"/>
              <w:autoSpaceDN w:val="0"/>
              <w:adjustRightInd w:val="0"/>
              <w:spacing w:after="0" w:line="211" w:lineRule="auto"/>
            </w:pPr>
            <w:r w:rsidRPr="00254EBB">
              <w:t>Нанесение дорожной разметки (км.)</w:t>
            </w:r>
          </w:p>
        </w:tc>
        <w:tc>
          <w:tcPr>
            <w:tcW w:w="1049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4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</w:tr>
      <w:tr w:rsidR="00382B20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  <w:vAlign w:val="center"/>
          </w:tcPr>
          <w:p w:rsidR="00382B20" w:rsidRPr="00254EBB" w:rsidRDefault="00382B20" w:rsidP="000353DD">
            <w:pPr>
              <w:autoSpaceDE w:val="0"/>
              <w:autoSpaceDN w:val="0"/>
              <w:adjustRightInd w:val="0"/>
              <w:spacing w:after="0" w:line="211" w:lineRule="auto"/>
            </w:pPr>
            <w:r w:rsidRPr="00254EBB">
              <w:t>Установка дорожных знаков (шт.)</w:t>
            </w:r>
          </w:p>
        </w:tc>
        <w:tc>
          <w:tcPr>
            <w:tcW w:w="1049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114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115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908" w:type="dxa"/>
          </w:tcPr>
          <w:p w:rsidR="00382B20" w:rsidRDefault="00382B20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125</w:t>
            </w:r>
          </w:p>
        </w:tc>
      </w:tr>
    </w:tbl>
    <w:p w:rsidR="00382B20" w:rsidRPr="008073F1" w:rsidRDefault="00382B20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</w:p>
    <w:p w:rsidR="00382B20" w:rsidRDefault="00382B20" w:rsidP="003C43FE">
      <w:pPr>
        <w:ind w:left="993" w:right="484" w:hanging="993"/>
        <w:jc w:val="both"/>
        <w:rPr>
          <w:sz w:val="24"/>
          <w:szCs w:val="24"/>
          <w:lang w:val="ru-RU"/>
        </w:rPr>
      </w:pPr>
      <w:r w:rsidRPr="003C7C4C">
        <w:rPr>
          <w:noProof/>
          <w:sz w:val="24"/>
          <w:szCs w:val="24"/>
          <w:lang w:val="ru-RU" w:eastAsia="ru-RU"/>
        </w:rPr>
        <w:pict>
          <v:shape id="Рисунок 42" o:spid="_x0000_i1068" type="#_x0000_t75" alt="20190719_100904" style="width:216.75pt;height:204pt;visibility:visible">
            <v:imagedata r:id="rId59" o:title=""/>
          </v:shape>
        </w:pict>
      </w:r>
      <w:r w:rsidRPr="003C7C4C">
        <w:rPr>
          <w:noProof/>
          <w:sz w:val="24"/>
          <w:szCs w:val="24"/>
          <w:lang w:val="ru-RU" w:eastAsia="ru-RU"/>
        </w:rPr>
        <w:pict>
          <v:shape id="Рисунок 43" o:spid="_x0000_i1069" type="#_x0000_t75" alt="20190923_151956" style="width:234pt;height:201pt;visibility:visible">
            <v:imagedata r:id="rId60" o:title=""/>
          </v:shape>
        </w:pict>
      </w:r>
      <w:r w:rsidRPr="00262C60">
        <w:rPr>
          <w:sz w:val="24"/>
          <w:szCs w:val="24"/>
          <w:lang w:val="ru-RU"/>
        </w:rPr>
        <w:t xml:space="preserve"> </w:t>
      </w:r>
    </w:p>
    <w:p w:rsidR="00382B20" w:rsidRPr="00421435" w:rsidRDefault="00382B20" w:rsidP="00421435">
      <w:pPr>
        <w:ind w:left="993" w:right="484" w:hanging="993"/>
        <w:jc w:val="both"/>
        <w:rPr>
          <w:sz w:val="24"/>
          <w:szCs w:val="24"/>
          <w:lang w:val="ru-RU"/>
        </w:rPr>
      </w:pPr>
      <w:r w:rsidRPr="003C7C4C">
        <w:rPr>
          <w:noProof/>
          <w:sz w:val="24"/>
          <w:szCs w:val="24"/>
          <w:lang w:val="ru-RU" w:eastAsia="ru-RU"/>
        </w:rPr>
        <w:pict>
          <v:shape id="Рисунок 44" o:spid="_x0000_i1070" type="#_x0000_t75" alt="20190923_152136" style="width:216.75pt;height:229.5pt;visibility:visible">
            <v:imagedata r:id="rId61" o:title=""/>
          </v:shape>
        </w:pict>
      </w:r>
      <w:r>
        <w:rPr>
          <w:sz w:val="24"/>
          <w:szCs w:val="24"/>
          <w:lang w:val="ru-RU"/>
        </w:rPr>
        <w:t xml:space="preserve"> </w:t>
      </w:r>
      <w:r w:rsidRPr="003C7C4C">
        <w:rPr>
          <w:noProof/>
          <w:sz w:val="24"/>
          <w:szCs w:val="24"/>
          <w:lang w:val="ru-RU" w:eastAsia="ru-RU"/>
        </w:rPr>
        <w:pict>
          <v:shape id="Рисунок 45" o:spid="_x0000_i1071" type="#_x0000_t75" alt="20190923_152101" style="width:228pt;height:226.5pt;visibility:visible">
            <v:imagedata r:id="rId62" o:title=""/>
          </v:shape>
        </w:pict>
      </w:r>
    </w:p>
    <w:p w:rsidR="00382B20" w:rsidRDefault="00382B20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382B20" w:rsidRPr="00421435" w:rsidRDefault="00382B20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421435">
        <w:rPr>
          <w:b/>
          <w:color w:val="0000FF"/>
          <w:sz w:val="28"/>
          <w:szCs w:val="28"/>
          <w:lang w:val="ru-RU"/>
        </w:rPr>
        <w:t>Муниципальная программа  «Укрепление материально-технической базы органов местного самоуправления в Озинском муниципальном районе»</w:t>
      </w:r>
    </w:p>
    <w:p w:rsidR="00382B20" w:rsidRPr="004028ED" w:rsidRDefault="00382B20" w:rsidP="00111F34">
      <w:pPr>
        <w:pStyle w:val="a2"/>
        <w:ind w:firstLine="459"/>
        <w:rPr>
          <w:rFonts w:ascii="Times New Roman" w:hAnsi="Times New Roman" w:cs="Times New Roman"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Основная цель программы - содействие  органам  местного 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самоуправления района в реализации полномочий, </w:t>
      </w:r>
      <w:r w:rsidRPr="004028ED">
        <w:rPr>
          <w:rFonts w:ascii="Times New Roman" w:hAnsi="Times New Roman" w:cs="Times New Roman"/>
          <w:b/>
          <w:bCs/>
          <w:noProof/>
          <w:color w:val="000080"/>
          <w:sz w:val="26"/>
          <w:szCs w:val="26"/>
        </w:rPr>
        <w:t xml:space="preserve">      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определенных законодательством, и повышении качества и </w:t>
      </w:r>
      <w:r w:rsidRPr="004028ED">
        <w:rPr>
          <w:rFonts w:ascii="Times New Roman" w:hAnsi="Times New Roman" w:cs="Times New Roman"/>
          <w:b/>
          <w:bCs/>
          <w:noProof/>
          <w:color w:val="000080"/>
          <w:sz w:val="26"/>
          <w:szCs w:val="26"/>
        </w:rPr>
        <w:t xml:space="preserve">     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эффективности административно-управленческих процессов в органах местного самоуправления.</w:t>
      </w:r>
    </w:p>
    <w:p w:rsidR="00382B20" w:rsidRPr="004028ED" w:rsidRDefault="00382B20" w:rsidP="00111F34">
      <w:pPr>
        <w:pStyle w:val="a2"/>
        <w:ind w:firstLine="459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Задачи: </w:t>
      </w:r>
    </w:p>
    <w:p w:rsidR="00382B20" w:rsidRPr="004028ED" w:rsidRDefault="00382B20" w:rsidP="00111F34">
      <w:pPr>
        <w:pStyle w:val="a2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 содействие в формировании нормативной  правовой  базы местного самоуправления поселений;</w:t>
      </w:r>
    </w:p>
    <w:p w:rsidR="00382B20" w:rsidRPr="004028ED" w:rsidRDefault="00382B20" w:rsidP="00111F34">
      <w:pPr>
        <w:pStyle w:val="a2"/>
        <w:rPr>
          <w:rFonts w:ascii="Times New Roman" w:hAnsi="Times New Roman" w:cs="Times New Roman"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 содействие в развитии тер</w:t>
      </w:r>
      <w:r>
        <w:rPr>
          <w:rFonts w:ascii="Times New Roman" w:hAnsi="Times New Roman" w:cs="Times New Roman"/>
          <w:noProof/>
          <w:sz w:val="26"/>
          <w:szCs w:val="26"/>
        </w:rPr>
        <w:t xml:space="preserve">риториальных и  организационных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основ местного самоуправления поселений;</w:t>
      </w:r>
    </w:p>
    <w:p w:rsidR="00382B20" w:rsidRPr="004028ED" w:rsidRDefault="00382B20" w:rsidP="00111F34">
      <w:pPr>
        <w:pStyle w:val="a2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 поддержка укрепления материально-техни</w:t>
      </w:r>
      <w:r>
        <w:rPr>
          <w:rFonts w:ascii="Times New Roman" w:hAnsi="Times New Roman" w:cs="Times New Roman"/>
          <w:noProof/>
          <w:sz w:val="26"/>
          <w:szCs w:val="26"/>
        </w:rPr>
        <w:t xml:space="preserve">ческой базы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органов местного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самоуправления поселений;</w:t>
      </w:r>
    </w:p>
    <w:p w:rsidR="00382B20" w:rsidRPr="004028ED" w:rsidRDefault="00382B20" w:rsidP="00111F34">
      <w:pPr>
        <w:pStyle w:val="a2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 содействие в подгото</w:t>
      </w:r>
      <w:r>
        <w:rPr>
          <w:rFonts w:ascii="Times New Roman" w:hAnsi="Times New Roman" w:cs="Times New Roman"/>
          <w:noProof/>
          <w:sz w:val="26"/>
          <w:szCs w:val="26"/>
        </w:rPr>
        <w:t xml:space="preserve">вке, переподготовке и повышении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квалификации кадров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органов местного самоуправления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поселений района;</w:t>
      </w:r>
    </w:p>
    <w:p w:rsidR="00382B20" w:rsidRPr="004028ED" w:rsidRDefault="00382B20" w:rsidP="00111F34">
      <w:pPr>
        <w:pStyle w:val="a2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-содействие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в развитии и совершенствовании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муниципальной службы, создание   информационно-</w:t>
      </w:r>
    </w:p>
    <w:p w:rsidR="00382B20" w:rsidRPr="004028ED" w:rsidRDefault="00382B20" w:rsidP="00111F34">
      <w:pPr>
        <w:pStyle w:val="a2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аналитического и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методического обеспечения деятельности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органов местного  самоуправления поселений.</w:t>
      </w:r>
    </w:p>
    <w:p w:rsidR="00382B20" w:rsidRPr="00111F34" w:rsidRDefault="00382B20" w:rsidP="00111F34">
      <w:pPr>
        <w:rPr>
          <w:sz w:val="26"/>
          <w:szCs w:val="26"/>
          <w:lang w:val="ru-RU"/>
        </w:rPr>
      </w:pPr>
      <w:r w:rsidRPr="00111F34">
        <w:rPr>
          <w:sz w:val="26"/>
          <w:szCs w:val="26"/>
          <w:lang w:val="ru-RU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382B20" w:rsidRPr="00111F34" w:rsidRDefault="00382B20" w:rsidP="00111F34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111F34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82B20" w:rsidRPr="00FF23F8" w:rsidTr="00C24760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382B20" w:rsidRPr="00FF23F8" w:rsidRDefault="00382B20" w:rsidP="00C24760">
            <w:pPr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/>
          </w:tcPr>
          <w:p w:rsidR="00382B20" w:rsidRPr="00FF23F8" w:rsidRDefault="00382B20" w:rsidP="00C24760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20</w:t>
            </w:r>
            <w:r w:rsidRPr="00FF23F8">
              <w:rPr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shd w:val="clear" w:color="auto" w:fill="B2A1C7"/>
          </w:tcPr>
          <w:p w:rsidR="00382B20" w:rsidRPr="00FF23F8" w:rsidRDefault="00382B20" w:rsidP="00C24760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год</w:t>
            </w:r>
          </w:p>
          <w:p w:rsidR="00382B20" w:rsidRPr="00FF23F8" w:rsidRDefault="00382B20" w:rsidP="00C24760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/>
          </w:tcPr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382B20" w:rsidRPr="00FF23F8" w:rsidRDefault="00382B20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382B20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111F34" w:rsidRDefault="00382B20" w:rsidP="00C24760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>количество вопросов местного значения, решаемых органами местного самоуправления  вновь  созданных  муниципальных образований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382B20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111F34" w:rsidRDefault="00382B20" w:rsidP="00111F34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>степень укомплектованности органов местного                самоуправления материально-техническими  средствами  для решения вопросов местного значения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382B20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111F34" w:rsidRDefault="00382B20" w:rsidP="00111F34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>степень  выполнения  плана  переподготовки  и  повышения квалификации руководителей и специалистов органов местного самоуправления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382B20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111F34" w:rsidRDefault="00382B20" w:rsidP="00111F34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 xml:space="preserve">оснащенность органов местного самоуправления </w:t>
            </w:r>
            <w:r w:rsidRPr="00111F34">
              <w:rPr>
                <w:lang w:val="ru-RU"/>
              </w:rPr>
              <w:t xml:space="preserve"> </w:t>
            </w:r>
            <w:r w:rsidRPr="00111F34">
              <w:rPr>
                <w:noProof/>
                <w:lang w:val="ru-RU"/>
              </w:rPr>
              <w:t xml:space="preserve">                  методическими пособиями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382B20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382B20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382B20" w:rsidRPr="00111F34" w:rsidRDefault="00382B20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382B20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382B20" w:rsidRPr="00111F34" w:rsidRDefault="00382B20" w:rsidP="00C24760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 xml:space="preserve">количество муниципальных образований, имеющих </w:t>
            </w:r>
            <w:r w:rsidRPr="00111F34">
              <w:rPr>
                <w:lang w:val="ru-RU"/>
              </w:rPr>
              <w:t xml:space="preserve"> </w:t>
            </w:r>
            <w:r w:rsidRPr="00111F34">
              <w:rPr>
                <w:noProof/>
                <w:lang w:val="ru-RU"/>
              </w:rPr>
              <w:t xml:space="preserve">                  установленные в соответствии с требованиями </w:t>
            </w:r>
            <w:r w:rsidRPr="00111F34">
              <w:rPr>
                <w:lang w:val="ru-RU"/>
              </w:rPr>
              <w:t xml:space="preserve"> </w:t>
            </w:r>
            <w:r w:rsidRPr="00111F34">
              <w:rPr>
                <w:noProof/>
                <w:lang w:val="ru-RU"/>
              </w:rPr>
              <w:t xml:space="preserve">                  градостроительного и земельного законодательства границы и градостроительную документацию</w:t>
            </w:r>
            <w:r>
              <w:rPr>
                <w:noProof/>
                <w:lang w:val="ru-RU"/>
              </w:rPr>
              <w:t>,ед.</w:t>
            </w:r>
          </w:p>
        </w:tc>
        <w:tc>
          <w:tcPr>
            <w:tcW w:w="1049" w:type="dxa"/>
          </w:tcPr>
          <w:p w:rsidR="00382B20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148" w:type="dxa"/>
          </w:tcPr>
          <w:p w:rsidR="00382B20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08" w:type="dxa"/>
          </w:tcPr>
          <w:p w:rsidR="00382B20" w:rsidRPr="00111F34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08" w:type="dxa"/>
          </w:tcPr>
          <w:p w:rsidR="00382B20" w:rsidRPr="00111F34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08" w:type="dxa"/>
          </w:tcPr>
          <w:p w:rsidR="00382B20" w:rsidRPr="00111F34" w:rsidRDefault="00382B20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</w:tbl>
    <w:p w:rsidR="00382B20" w:rsidRDefault="00382B20" w:rsidP="00BB657D">
      <w:pPr>
        <w:pStyle w:val="Caption"/>
        <w:ind w:right="484"/>
        <w:jc w:val="center"/>
        <w:rPr>
          <w:color w:val="0000FF"/>
          <w:sz w:val="28"/>
          <w:szCs w:val="28"/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Default="00382B20" w:rsidP="00421435">
      <w:pPr>
        <w:rPr>
          <w:lang w:val="ru-RU"/>
        </w:rPr>
      </w:pPr>
    </w:p>
    <w:p w:rsidR="00382B20" w:rsidRPr="00421435" w:rsidRDefault="00382B20" w:rsidP="00421435">
      <w:pPr>
        <w:rPr>
          <w:lang w:val="ru-RU"/>
        </w:rPr>
      </w:pPr>
    </w:p>
    <w:p w:rsidR="00382B20" w:rsidRPr="00E71944" w:rsidRDefault="00382B20" w:rsidP="00BB657D">
      <w:pPr>
        <w:pStyle w:val="Caption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382B20" w:rsidRPr="00E71944" w:rsidRDefault="00382B20" w:rsidP="003C43FE">
      <w:pPr>
        <w:pStyle w:val="Heading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 xml:space="preserve">Финансовое управление администрации </w:t>
      </w:r>
    </w:p>
    <w:p w:rsidR="00382B20" w:rsidRPr="00E71944" w:rsidRDefault="00382B20" w:rsidP="003C43FE">
      <w:pPr>
        <w:pStyle w:val="Heading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Озинского муниципального района Саратовской области</w:t>
      </w:r>
    </w:p>
    <w:p w:rsidR="00382B20" w:rsidRPr="00CC3269" w:rsidRDefault="00382B20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р.п.Озинки,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63" w:history="1">
        <w:r w:rsidRPr="008455FA">
          <w:rPr>
            <w:rStyle w:val="Hyperlink"/>
            <w:sz w:val="28"/>
            <w:szCs w:val="28"/>
          </w:rPr>
          <w:t>fo</w:t>
        </w:r>
        <w:r w:rsidRPr="00CC3269">
          <w:rPr>
            <w:rStyle w:val="Hyperlink"/>
            <w:sz w:val="28"/>
            <w:szCs w:val="28"/>
            <w:lang w:val="ru-RU"/>
          </w:rPr>
          <w:t>17</w:t>
        </w:r>
        <w:r w:rsidRPr="008455FA">
          <w:rPr>
            <w:rStyle w:val="Hyperlink"/>
            <w:sz w:val="28"/>
            <w:szCs w:val="28"/>
          </w:rPr>
          <w:t>ozin</w:t>
        </w:r>
        <w:r w:rsidRPr="00CC3269">
          <w:rPr>
            <w:rStyle w:val="Hyperlink"/>
            <w:sz w:val="28"/>
            <w:szCs w:val="28"/>
            <w:lang w:val="ru-RU"/>
          </w:rPr>
          <w:t>@</w:t>
        </w:r>
        <w:r w:rsidRPr="008455FA">
          <w:rPr>
            <w:rStyle w:val="Hyperlink"/>
            <w:sz w:val="28"/>
            <w:szCs w:val="28"/>
          </w:rPr>
          <w:t>mail</w:t>
        </w:r>
        <w:r w:rsidRPr="00CC3269">
          <w:rPr>
            <w:rStyle w:val="Hyperlink"/>
            <w:sz w:val="28"/>
            <w:szCs w:val="28"/>
            <w:lang w:val="ru-RU"/>
          </w:rPr>
          <w:t>.</w:t>
        </w:r>
        <w:r w:rsidRPr="008455FA">
          <w:rPr>
            <w:rStyle w:val="Hyperlink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382B20" w:rsidRPr="00CC3269" w:rsidRDefault="00382B20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Strong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382B20" w:rsidRPr="00CC3269" w:rsidRDefault="00382B20" w:rsidP="003C43FE">
      <w:pPr>
        <w:ind w:right="484"/>
        <w:rPr>
          <w:b/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Ответственные за формирование бюджета для граждан:</w:t>
      </w:r>
    </w:p>
    <w:p w:rsidR="00382B20" w:rsidRPr="00CC3269" w:rsidRDefault="00382B20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382B20" w:rsidRPr="00CC3269" w:rsidRDefault="00382B20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Лемешкина Любовь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382B20" w:rsidRPr="00CC3269" w:rsidRDefault="00382B20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382B20" w:rsidRPr="0010085A" w:rsidRDefault="00382B20" w:rsidP="003C43FE">
      <w:pPr>
        <w:pStyle w:val="BodyTextIndent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382B20" w:rsidRPr="00553EA5" w:rsidRDefault="00382B20" w:rsidP="003C43FE">
      <w:pPr>
        <w:ind w:right="484"/>
        <w:rPr>
          <w:lang w:val="ru-RU"/>
        </w:rPr>
      </w:pPr>
    </w:p>
    <w:sectPr w:rsidR="00382B20" w:rsidRPr="00553EA5" w:rsidSect="00E322E1">
      <w:pgSz w:w="11906" w:h="16838"/>
      <w:pgMar w:top="284" w:right="849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B20" w:rsidRDefault="00382B20">
      <w:r>
        <w:separator/>
      </w:r>
    </w:p>
  </w:endnote>
  <w:endnote w:type="continuationSeparator" w:id="0">
    <w:p w:rsidR="00382B20" w:rsidRDefault="00382B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B20" w:rsidRDefault="00382B20">
      <w:r>
        <w:separator/>
      </w:r>
    </w:p>
  </w:footnote>
  <w:footnote w:type="continuationSeparator" w:id="0">
    <w:p w:rsidR="00382B20" w:rsidRDefault="00382B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3EA5"/>
    <w:rsid w:val="00000377"/>
    <w:rsid w:val="00005260"/>
    <w:rsid w:val="0000751E"/>
    <w:rsid w:val="0001018E"/>
    <w:rsid w:val="00010FF9"/>
    <w:rsid w:val="0001232D"/>
    <w:rsid w:val="000123AA"/>
    <w:rsid w:val="000150EF"/>
    <w:rsid w:val="000151FD"/>
    <w:rsid w:val="000179E2"/>
    <w:rsid w:val="00017E5F"/>
    <w:rsid w:val="00023882"/>
    <w:rsid w:val="00025918"/>
    <w:rsid w:val="000353DD"/>
    <w:rsid w:val="00036D44"/>
    <w:rsid w:val="000476E1"/>
    <w:rsid w:val="00052E72"/>
    <w:rsid w:val="00054B02"/>
    <w:rsid w:val="000569F1"/>
    <w:rsid w:val="00056A52"/>
    <w:rsid w:val="0006027E"/>
    <w:rsid w:val="000607CF"/>
    <w:rsid w:val="00063586"/>
    <w:rsid w:val="00063BFB"/>
    <w:rsid w:val="00064E5F"/>
    <w:rsid w:val="0006580B"/>
    <w:rsid w:val="000670CE"/>
    <w:rsid w:val="000700B6"/>
    <w:rsid w:val="00073FF7"/>
    <w:rsid w:val="0007536E"/>
    <w:rsid w:val="00077AF8"/>
    <w:rsid w:val="0008477A"/>
    <w:rsid w:val="000866D0"/>
    <w:rsid w:val="00086914"/>
    <w:rsid w:val="000878B7"/>
    <w:rsid w:val="00090ED0"/>
    <w:rsid w:val="00095C8C"/>
    <w:rsid w:val="0009696C"/>
    <w:rsid w:val="0009706D"/>
    <w:rsid w:val="00097073"/>
    <w:rsid w:val="0009764B"/>
    <w:rsid w:val="00097842"/>
    <w:rsid w:val="000A49C0"/>
    <w:rsid w:val="000A5B3C"/>
    <w:rsid w:val="000A626D"/>
    <w:rsid w:val="000B0316"/>
    <w:rsid w:val="000B5435"/>
    <w:rsid w:val="000B716F"/>
    <w:rsid w:val="000C26F4"/>
    <w:rsid w:val="000C4DBB"/>
    <w:rsid w:val="000E41C8"/>
    <w:rsid w:val="000E7B94"/>
    <w:rsid w:val="000F1795"/>
    <w:rsid w:val="000F214F"/>
    <w:rsid w:val="000F41B6"/>
    <w:rsid w:val="000F440F"/>
    <w:rsid w:val="000F4F37"/>
    <w:rsid w:val="000F69D5"/>
    <w:rsid w:val="0010085A"/>
    <w:rsid w:val="00102991"/>
    <w:rsid w:val="00102A31"/>
    <w:rsid w:val="00110F4C"/>
    <w:rsid w:val="00111F34"/>
    <w:rsid w:val="001169F1"/>
    <w:rsid w:val="00133742"/>
    <w:rsid w:val="00137FF4"/>
    <w:rsid w:val="0014086C"/>
    <w:rsid w:val="00143CD4"/>
    <w:rsid w:val="00144BCA"/>
    <w:rsid w:val="00145BCC"/>
    <w:rsid w:val="00146AC5"/>
    <w:rsid w:val="001474CB"/>
    <w:rsid w:val="00147628"/>
    <w:rsid w:val="00151F2D"/>
    <w:rsid w:val="00152CC5"/>
    <w:rsid w:val="001555B2"/>
    <w:rsid w:val="001556BC"/>
    <w:rsid w:val="00156115"/>
    <w:rsid w:val="00156A0D"/>
    <w:rsid w:val="00156F2E"/>
    <w:rsid w:val="00162058"/>
    <w:rsid w:val="00174E31"/>
    <w:rsid w:val="00184381"/>
    <w:rsid w:val="001900AA"/>
    <w:rsid w:val="00190914"/>
    <w:rsid w:val="00192DC8"/>
    <w:rsid w:val="001A128D"/>
    <w:rsid w:val="001A3D71"/>
    <w:rsid w:val="001A6009"/>
    <w:rsid w:val="001A66CD"/>
    <w:rsid w:val="001B00AF"/>
    <w:rsid w:val="001B0B2A"/>
    <w:rsid w:val="001B1CF3"/>
    <w:rsid w:val="001B1D4A"/>
    <w:rsid w:val="001B50B5"/>
    <w:rsid w:val="001C4C11"/>
    <w:rsid w:val="001E09A4"/>
    <w:rsid w:val="001E13F7"/>
    <w:rsid w:val="001E1D03"/>
    <w:rsid w:val="001E4073"/>
    <w:rsid w:val="001E6B14"/>
    <w:rsid w:val="001F04A3"/>
    <w:rsid w:val="001F149E"/>
    <w:rsid w:val="001F2268"/>
    <w:rsid w:val="0020365B"/>
    <w:rsid w:val="00204356"/>
    <w:rsid w:val="002059EF"/>
    <w:rsid w:val="002142AD"/>
    <w:rsid w:val="002148AD"/>
    <w:rsid w:val="00215412"/>
    <w:rsid w:val="00216291"/>
    <w:rsid w:val="00222BA7"/>
    <w:rsid w:val="00224FEA"/>
    <w:rsid w:val="00225D35"/>
    <w:rsid w:val="00227E64"/>
    <w:rsid w:val="00232204"/>
    <w:rsid w:val="00233844"/>
    <w:rsid w:val="0023384C"/>
    <w:rsid w:val="00240761"/>
    <w:rsid w:val="00240842"/>
    <w:rsid w:val="002445E1"/>
    <w:rsid w:val="002460C3"/>
    <w:rsid w:val="00253461"/>
    <w:rsid w:val="00253CC2"/>
    <w:rsid w:val="00254EBB"/>
    <w:rsid w:val="00256429"/>
    <w:rsid w:val="0025794F"/>
    <w:rsid w:val="00261655"/>
    <w:rsid w:val="00261DD6"/>
    <w:rsid w:val="0026240B"/>
    <w:rsid w:val="002627B0"/>
    <w:rsid w:val="00262829"/>
    <w:rsid w:val="002629E9"/>
    <w:rsid w:val="00262C60"/>
    <w:rsid w:val="00270226"/>
    <w:rsid w:val="00270D41"/>
    <w:rsid w:val="00270E53"/>
    <w:rsid w:val="00272284"/>
    <w:rsid w:val="00273614"/>
    <w:rsid w:val="00275575"/>
    <w:rsid w:val="002804EE"/>
    <w:rsid w:val="002823C1"/>
    <w:rsid w:val="0028291C"/>
    <w:rsid w:val="00283A3B"/>
    <w:rsid w:val="00284F2D"/>
    <w:rsid w:val="00286729"/>
    <w:rsid w:val="002919BD"/>
    <w:rsid w:val="00293BAA"/>
    <w:rsid w:val="00293E66"/>
    <w:rsid w:val="00293FA4"/>
    <w:rsid w:val="002A0E18"/>
    <w:rsid w:val="002A53BA"/>
    <w:rsid w:val="002B28A8"/>
    <w:rsid w:val="002B4077"/>
    <w:rsid w:val="002C289B"/>
    <w:rsid w:val="002E457F"/>
    <w:rsid w:val="002F146B"/>
    <w:rsid w:val="002F61CB"/>
    <w:rsid w:val="002F6291"/>
    <w:rsid w:val="00305C6E"/>
    <w:rsid w:val="0030674C"/>
    <w:rsid w:val="0030692D"/>
    <w:rsid w:val="00310F30"/>
    <w:rsid w:val="0031259F"/>
    <w:rsid w:val="0031279B"/>
    <w:rsid w:val="00317AB1"/>
    <w:rsid w:val="003208C5"/>
    <w:rsid w:val="00322FCF"/>
    <w:rsid w:val="00332658"/>
    <w:rsid w:val="003338B7"/>
    <w:rsid w:val="0033509D"/>
    <w:rsid w:val="0033551F"/>
    <w:rsid w:val="00340B54"/>
    <w:rsid w:val="0034613D"/>
    <w:rsid w:val="00346E91"/>
    <w:rsid w:val="003511C8"/>
    <w:rsid w:val="003532EE"/>
    <w:rsid w:val="003574C3"/>
    <w:rsid w:val="00363B26"/>
    <w:rsid w:val="00364B80"/>
    <w:rsid w:val="00367745"/>
    <w:rsid w:val="0037014E"/>
    <w:rsid w:val="00370770"/>
    <w:rsid w:val="00376EAB"/>
    <w:rsid w:val="00377C4E"/>
    <w:rsid w:val="00377FD3"/>
    <w:rsid w:val="00381B0F"/>
    <w:rsid w:val="00382B20"/>
    <w:rsid w:val="00382BAF"/>
    <w:rsid w:val="00385851"/>
    <w:rsid w:val="003919FC"/>
    <w:rsid w:val="00395C76"/>
    <w:rsid w:val="00396628"/>
    <w:rsid w:val="003A375C"/>
    <w:rsid w:val="003A3C55"/>
    <w:rsid w:val="003A7621"/>
    <w:rsid w:val="003B13AC"/>
    <w:rsid w:val="003B1ED8"/>
    <w:rsid w:val="003B4370"/>
    <w:rsid w:val="003C2D54"/>
    <w:rsid w:val="003C3FCE"/>
    <w:rsid w:val="003C43FE"/>
    <w:rsid w:val="003C531C"/>
    <w:rsid w:val="003C5710"/>
    <w:rsid w:val="003C6C92"/>
    <w:rsid w:val="003C7C4C"/>
    <w:rsid w:val="003E286B"/>
    <w:rsid w:val="003E2B60"/>
    <w:rsid w:val="003F1BAE"/>
    <w:rsid w:val="003F1E6A"/>
    <w:rsid w:val="003F5FE1"/>
    <w:rsid w:val="004020BD"/>
    <w:rsid w:val="004028ED"/>
    <w:rsid w:val="004052D0"/>
    <w:rsid w:val="004060AA"/>
    <w:rsid w:val="004105C8"/>
    <w:rsid w:val="004117C9"/>
    <w:rsid w:val="004136C7"/>
    <w:rsid w:val="00416296"/>
    <w:rsid w:val="0041679E"/>
    <w:rsid w:val="004167C4"/>
    <w:rsid w:val="004213CF"/>
    <w:rsid w:val="00421435"/>
    <w:rsid w:val="00421811"/>
    <w:rsid w:val="0042286F"/>
    <w:rsid w:val="0042566D"/>
    <w:rsid w:val="00433196"/>
    <w:rsid w:val="00434244"/>
    <w:rsid w:val="004352E6"/>
    <w:rsid w:val="00436F1D"/>
    <w:rsid w:val="0044700C"/>
    <w:rsid w:val="004500E9"/>
    <w:rsid w:val="004530A6"/>
    <w:rsid w:val="004544C2"/>
    <w:rsid w:val="00461474"/>
    <w:rsid w:val="004640B4"/>
    <w:rsid w:val="00470BC1"/>
    <w:rsid w:val="00472E79"/>
    <w:rsid w:val="00474DC1"/>
    <w:rsid w:val="0047675E"/>
    <w:rsid w:val="00480DF5"/>
    <w:rsid w:val="00486791"/>
    <w:rsid w:val="00494F22"/>
    <w:rsid w:val="004A0984"/>
    <w:rsid w:val="004A0CCB"/>
    <w:rsid w:val="004A0D91"/>
    <w:rsid w:val="004A5657"/>
    <w:rsid w:val="004B49BB"/>
    <w:rsid w:val="004B5B8A"/>
    <w:rsid w:val="004C28F4"/>
    <w:rsid w:val="004D0FA9"/>
    <w:rsid w:val="004D0FC4"/>
    <w:rsid w:val="004D39D8"/>
    <w:rsid w:val="004D441F"/>
    <w:rsid w:val="004D58D7"/>
    <w:rsid w:val="004D780C"/>
    <w:rsid w:val="004E333D"/>
    <w:rsid w:val="004E3A1A"/>
    <w:rsid w:val="004E5139"/>
    <w:rsid w:val="004F10CC"/>
    <w:rsid w:val="004F2C50"/>
    <w:rsid w:val="004F30E1"/>
    <w:rsid w:val="004F4F4E"/>
    <w:rsid w:val="004F79D6"/>
    <w:rsid w:val="00501505"/>
    <w:rsid w:val="005049C8"/>
    <w:rsid w:val="00504BE6"/>
    <w:rsid w:val="005060CA"/>
    <w:rsid w:val="005124D5"/>
    <w:rsid w:val="00514B2C"/>
    <w:rsid w:val="00517256"/>
    <w:rsid w:val="005175BF"/>
    <w:rsid w:val="00526503"/>
    <w:rsid w:val="00526B94"/>
    <w:rsid w:val="005278B1"/>
    <w:rsid w:val="00530F9B"/>
    <w:rsid w:val="00535E47"/>
    <w:rsid w:val="0053685B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76737"/>
    <w:rsid w:val="00584582"/>
    <w:rsid w:val="00584CBA"/>
    <w:rsid w:val="00585A0F"/>
    <w:rsid w:val="00592A0D"/>
    <w:rsid w:val="005A43EA"/>
    <w:rsid w:val="005A4B64"/>
    <w:rsid w:val="005A6BA0"/>
    <w:rsid w:val="005B0FFE"/>
    <w:rsid w:val="005B2BB3"/>
    <w:rsid w:val="005B331F"/>
    <w:rsid w:val="005C2795"/>
    <w:rsid w:val="005C2C28"/>
    <w:rsid w:val="005D0FAA"/>
    <w:rsid w:val="005D3F55"/>
    <w:rsid w:val="005E517A"/>
    <w:rsid w:val="005F302C"/>
    <w:rsid w:val="005F7395"/>
    <w:rsid w:val="00601C93"/>
    <w:rsid w:val="0060413C"/>
    <w:rsid w:val="00604F9F"/>
    <w:rsid w:val="006113D2"/>
    <w:rsid w:val="006124EA"/>
    <w:rsid w:val="00615115"/>
    <w:rsid w:val="0061617B"/>
    <w:rsid w:val="006203F9"/>
    <w:rsid w:val="00620DC5"/>
    <w:rsid w:val="00624A67"/>
    <w:rsid w:val="00630B45"/>
    <w:rsid w:val="00634C03"/>
    <w:rsid w:val="00641667"/>
    <w:rsid w:val="0064431D"/>
    <w:rsid w:val="006454DF"/>
    <w:rsid w:val="00645EB0"/>
    <w:rsid w:val="00650E41"/>
    <w:rsid w:val="0065125A"/>
    <w:rsid w:val="00654370"/>
    <w:rsid w:val="00655CA3"/>
    <w:rsid w:val="00664198"/>
    <w:rsid w:val="00666F62"/>
    <w:rsid w:val="00670E7B"/>
    <w:rsid w:val="00672CDD"/>
    <w:rsid w:val="0067321D"/>
    <w:rsid w:val="006771B8"/>
    <w:rsid w:val="0068086E"/>
    <w:rsid w:val="00682712"/>
    <w:rsid w:val="00684296"/>
    <w:rsid w:val="0068449B"/>
    <w:rsid w:val="006875DE"/>
    <w:rsid w:val="0069095D"/>
    <w:rsid w:val="00694BBB"/>
    <w:rsid w:val="00694C6C"/>
    <w:rsid w:val="006A59A8"/>
    <w:rsid w:val="006A5F3C"/>
    <w:rsid w:val="006A6125"/>
    <w:rsid w:val="006B26B8"/>
    <w:rsid w:val="006B2F56"/>
    <w:rsid w:val="006B6703"/>
    <w:rsid w:val="006C6DEF"/>
    <w:rsid w:val="006C70EA"/>
    <w:rsid w:val="006D35A8"/>
    <w:rsid w:val="006D5D98"/>
    <w:rsid w:val="006E03F1"/>
    <w:rsid w:val="006E099C"/>
    <w:rsid w:val="006E5A97"/>
    <w:rsid w:val="006E7DAA"/>
    <w:rsid w:val="006F1CBD"/>
    <w:rsid w:val="006F2EC1"/>
    <w:rsid w:val="006F3C4B"/>
    <w:rsid w:val="006F3E07"/>
    <w:rsid w:val="006F49EF"/>
    <w:rsid w:val="00700C9D"/>
    <w:rsid w:val="00701439"/>
    <w:rsid w:val="007016B2"/>
    <w:rsid w:val="007069E2"/>
    <w:rsid w:val="00706AA7"/>
    <w:rsid w:val="00711916"/>
    <w:rsid w:val="007120E7"/>
    <w:rsid w:val="007136C2"/>
    <w:rsid w:val="007148BF"/>
    <w:rsid w:val="0072572D"/>
    <w:rsid w:val="0072583F"/>
    <w:rsid w:val="00725EC2"/>
    <w:rsid w:val="0073113A"/>
    <w:rsid w:val="007353C3"/>
    <w:rsid w:val="0073646E"/>
    <w:rsid w:val="00740A0A"/>
    <w:rsid w:val="00750519"/>
    <w:rsid w:val="00751EDA"/>
    <w:rsid w:val="0075652B"/>
    <w:rsid w:val="00760DC0"/>
    <w:rsid w:val="0076426E"/>
    <w:rsid w:val="00764E0B"/>
    <w:rsid w:val="00766048"/>
    <w:rsid w:val="007678C0"/>
    <w:rsid w:val="00773F40"/>
    <w:rsid w:val="00774BD7"/>
    <w:rsid w:val="00775E64"/>
    <w:rsid w:val="00777D8A"/>
    <w:rsid w:val="00781896"/>
    <w:rsid w:val="00784CF8"/>
    <w:rsid w:val="0079200E"/>
    <w:rsid w:val="00796106"/>
    <w:rsid w:val="007B0175"/>
    <w:rsid w:val="007B0652"/>
    <w:rsid w:val="007B0871"/>
    <w:rsid w:val="007B0B9F"/>
    <w:rsid w:val="007B259B"/>
    <w:rsid w:val="007B7ACA"/>
    <w:rsid w:val="007B7E59"/>
    <w:rsid w:val="007C2BBF"/>
    <w:rsid w:val="007C5C53"/>
    <w:rsid w:val="007C7226"/>
    <w:rsid w:val="007D0456"/>
    <w:rsid w:val="007D061F"/>
    <w:rsid w:val="007D13A2"/>
    <w:rsid w:val="007D1630"/>
    <w:rsid w:val="007D1A1E"/>
    <w:rsid w:val="007D4F4A"/>
    <w:rsid w:val="007E6CC1"/>
    <w:rsid w:val="007F235B"/>
    <w:rsid w:val="007F47AA"/>
    <w:rsid w:val="008015F7"/>
    <w:rsid w:val="00802642"/>
    <w:rsid w:val="0080512D"/>
    <w:rsid w:val="0080726A"/>
    <w:rsid w:val="008073F1"/>
    <w:rsid w:val="0081275F"/>
    <w:rsid w:val="0081597F"/>
    <w:rsid w:val="00822381"/>
    <w:rsid w:val="00830BAF"/>
    <w:rsid w:val="00835F88"/>
    <w:rsid w:val="008455FA"/>
    <w:rsid w:val="00845610"/>
    <w:rsid w:val="00850FE9"/>
    <w:rsid w:val="008555BB"/>
    <w:rsid w:val="00856FA4"/>
    <w:rsid w:val="00860C71"/>
    <w:rsid w:val="00861A2D"/>
    <w:rsid w:val="0086471D"/>
    <w:rsid w:val="0087104A"/>
    <w:rsid w:val="00871100"/>
    <w:rsid w:val="008757A3"/>
    <w:rsid w:val="00880335"/>
    <w:rsid w:val="00881312"/>
    <w:rsid w:val="00883873"/>
    <w:rsid w:val="00883F4F"/>
    <w:rsid w:val="00886FCF"/>
    <w:rsid w:val="00891413"/>
    <w:rsid w:val="0089263C"/>
    <w:rsid w:val="0089728E"/>
    <w:rsid w:val="00897EB6"/>
    <w:rsid w:val="008B360E"/>
    <w:rsid w:val="008C2D4C"/>
    <w:rsid w:val="008C5932"/>
    <w:rsid w:val="008C5AF2"/>
    <w:rsid w:val="008C7EDA"/>
    <w:rsid w:val="008D360E"/>
    <w:rsid w:val="008E0FBA"/>
    <w:rsid w:val="008E3071"/>
    <w:rsid w:val="008F0E82"/>
    <w:rsid w:val="008F21BA"/>
    <w:rsid w:val="008F24A7"/>
    <w:rsid w:val="008F562F"/>
    <w:rsid w:val="008F7D0C"/>
    <w:rsid w:val="00904542"/>
    <w:rsid w:val="0091215F"/>
    <w:rsid w:val="00914613"/>
    <w:rsid w:val="00915FE7"/>
    <w:rsid w:val="00921BD3"/>
    <w:rsid w:val="00923034"/>
    <w:rsid w:val="00925278"/>
    <w:rsid w:val="00925F45"/>
    <w:rsid w:val="00927702"/>
    <w:rsid w:val="0093041B"/>
    <w:rsid w:val="0093419E"/>
    <w:rsid w:val="00943BB0"/>
    <w:rsid w:val="009512BF"/>
    <w:rsid w:val="00952B74"/>
    <w:rsid w:val="00960B98"/>
    <w:rsid w:val="00962661"/>
    <w:rsid w:val="00963B96"/>
    <w:rsid w:val="00971A72"/>
    <w:rsid w:val="00980572"/>
    <w:rsid w:val="009809F0"/>
    <w:rsid w:val="00985C31"/>
    <w:rsid w:val="00991D2E"/>
    <w:rsid w:val="0099692D"/>
    <w:rsid w:val="009A0FA5"/>
    <w:rsid w:val="009A16D7"/>
    <w:rsid w:val="009A536E"/>
    <w:rsid w:val="009A5BB0"/>
    <w:rsid w:val="009B1F2A"/>
    <w:rsid w:val="009B31DB"/>
    <w:rsid w:val="009B56F5"/>
    <w:rsid w:val="009B6CCC"/>
    <w:rsid w:val="009C4554"/>
    <w:rsid w:val="009C7A06"/>
    <w:rsid w:val="009D4D30"/>
    <w:rsid w:val="009E07C2"/>
    <w:rsid w:val="009E0B5D"/>
    <w:rsid w:val="009F004D"/>
    <w:rsid w:val="009F0AAA"/>
    <w:rsid w:val="009F1B21"/>
    <w:rsid w:val="009F3D28"/>
    <w:rsid w:val="00A01B44"/>
    <w:rsid w:val="00A03A54"/>
    <w:rsid w:val="00A0475F"/>
    <w:rsid w:val="00A05D5C"/>
    <w:rsid w:val="00A11F6C"/>
    <w:rsid w:val="00A121D2"/>
    <w:rsid w:val="00A15999"/>
    <w:rsid w:val="00A278FA"/>
    <w:rsid w:val="00A30142"/>
    <w:rsid w:val="00A322F4"/>
    <w:rsid w:val="00A40D8F"/>
    <w:rsid w:val="00A434FA"/>
    <w:rsid w:val="00A45B34"/>
    <w:rsid w:val="00A50BB9"/>
    <w:rsid w:val="00A52283"/>
    <w:rsid w:val="00A55158"/>
    <w:rsid w:val="00A6018C"/>
    <w:rsid w:val="00A64A08"/>
    <w:rsid w:val="00A64B4D"/>
    <w:rsid w:val="00A6640F"/>
    <w:rsid w:val="00A70DAF"/>
    <w:rsid w:val="00A71626"/>
    <w:rsid w:val="00A75703"/>
    <w:rsid w:val="00A812A1"/>
    <w:rsid w:val="00A902E7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7D06"/>
    <w:rsid w:val="00AC06A3"/>
    <w:rsid w:val="00AC1C0E"/>
    <w:rsid w:val="00AC1F13"/>
    <w:rsid w:val="00AC20D8"/>
    <w:rsid w:val="00AC2844"/>
    <w:rsid w:val="00AC3834"/>
    <w:rsid w:val="00AD071D"/>
    <w:rsid w:val="00AD28D2"/>
    <w:rsid w:val="00AD2A6F"/>
    <w:rsid w:val="00AD607F"/>
    <w:rsid w:val="00AE20D6"/>
    <w:rsid w:val="00AF1B5F"/>
    <w:rsid w:val="00AF467E"/>
    <w:rsid w:val="00B04F20"/>
    <w:rsid w:val="00B05E99"/>
    <w:rsid w:val="00B066D3"/>
    <w:rsid w:val="00B113D7"/>
    <w:rsid w:val="00B13C63"/>
    <w:rsid w:val="00B22199"/>
    <w:rsid w:val="00B22774"/>
    <w:rsid w:val="00B237B9"/>
    <w:rsid w:val="00B2505D"/>
    <w:rsid w:val="00B2512C"/>
    <w:rsid w:val="00B27D6C"/>
    <w:rsid w:val="00B309C8"/>
    <w:rsid w:val="00B323FB"/>
    <w:rsid w:val="00B33982"/>
    <w:rsid w:val="00B36984"/>
    <w:rsid w:val="00B36C04"/>
    <w:rsid w:val="00B376D2"/>
    <w:rsid w:val="00B47BE1"/>
    <w:rsid w:val="00B55544"/>
    <w:rsid w:val="00B6359F"/>
    <w:rsid w:val="00B7392D"/>
    <w:rsid w:val="00B75848"/>
    <w:rsid w:val="00B75B83"/>
    <w:rsid w:val="00B80337"/>
    <w:rsid w:val="00B8508E"/>
    <w:rsid w:val="00B853A2"/>
    <w:rsid w:val="00B867B6"/>
    <w:rsid w:val="00B879E5"/>
    <w:rsid w:val="00B94412"/>
    <w:rsid w:val="00BA1553"/>
    <w:rsid w:val="00BA5940"/>
    <w:rsid w:val="00BA5B3E"/>
    <w:rsid w:val="00BA7484"/>
    <w:rsid w:val="00BB657D"/>
    <w:rsid w:val="00BB7C50"/>
    <w:rsid w:val="00BC1AE3"/>
    <w:rsid w:val="00BC25C7"/>
    <w:rsid w:val="00BC3198"/>
    <w:rsid w:val="00BC3444"/>
    <w:rsid w:val="00BC3EA5"/>
    <w:rsid w:val="00BC6714"/>
    <w:rsid w:val="00BD0277"/>
    <w:rsid w:val="00BD126E"/>
    <w:rsid w:val="00BD19A5"/>
    <w:rsid w:val="00BD1FDD"/>
    <w:rsid w:val="00BD2080"/>
    <w:rsid w:val="00BE3827"/>
    <w:rsid w:val="00BE4206"/>
    <w:rsid w:val="00BF33A1"/>
    <w:rsid w:val="00BF40AD"/>
    <w:rsid w:val="00BF5F1E"/>
    <w:rsid w:val="00BF6B45"/>
    <w:rsid w:val="00BF6D58"/>
    <w:rsid w:val="00C00048"/>
    <w:rsid w:val="00C07996"/>
    <w:rsid w:val="00C155A0"/>
    <w:rsid w:val="00C1611E"/>
    <w:rsid w:val="00C16E78"/>
    <w:rsid w:val="00C21227"/>
    <w:rsid w:val="00C23F4C"/>
    <w:rsid w:val="00C24760"/>
    <w:rsid w:val="00C272D6"/>
    <w:rsid w:val="00C33622"/>
    <w:rsid w:val="00C46A71"/>
    <w:rsid w:val="00C50C51"/>
    <w:rsid w:val="00C52C46"/>
    <w:rsid w:val="00C548F9"/>
    <w:rsid w:val="00C604CF"/>
    <w:rsid w:val="00C626EF"/>
    <w:rsid w:val="00C63D67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4D34"/>
    <w:rsid w:val="00C9066F"/>
    <w:rsid w:val="00C90F6A"/>
    <w:rsid w:val="00C91E99"/>
    <w:rsid w:val="00C9343C"/>
    <w:rsid w:val="00C94AA9"/>
    <w:rsid w:val="00C954CD"/>
    <w:rsid w:val="00C958D3"/>
    <w:rsid w:val="00C96600"/>
    <w:rsid w:val="00CC1CAC"/>
    <w:rsid w:val="00CC3269"/>
    <w:rsid w:val="00CC59FC"/>
    <w:rsid w:val="00CD4536"/>
    <w:rsid w:val="00CE53A6"/>
    <w:rsid w:val="00CE5F91"/>
    <w:rsid w:val="00CF2896"/>
    <w:rsid w:val="00CF5887"/>
    <w:rsid w:val="00D03CC9"/>
    <w:rsid w:val="00D13062"/>
    <w:rsid w:val="00D1374F"/>
    <w:rsid w:val="00D166C2"/>
    <w:rsid w:val="00D16977"/>
    <w:rsid w:val="00D17399"/>
    <w:rsid w:val="00D219CF"/>
    <w:rsid w:val="00D30A26"/>
    <w:rsid w:val="00D320D3"/>
    <w:rsid w:val="00D352DA"/>
    <w:rsid w:val="00D42CDA"/>
    <w:rsid w:val="00D544DD"/>
    <w:rsid w:val="00D54A04"/>
    <w:rsid w:val="00D54CE3"/>
    <w:rsid w:val="00D62F8F"/>
    <w:rsid w:val="00D64F70"/>
    <w:rsid w:val="00D664BC"/>
    <w:rsid w:val="00D7022F"/>
    <w:rsid w:val="00D82AC9"/>
    <w:rsid w:val="00D83963"/>
    <w:rsid w:val="00D8720E"/>
    <w:rsid w:val="00D936E2"/>
    <w:rsid w:val="00D947E8"/>
    <w:rsid w:val="00DA5780"/>
    <w:rsid w:val="00DB1B9E"/>
    <w:rsid w:val="00DB3248"/>
    <w:rsid w:val="00DB7145"/>
    <w:rsid w:val="00DD0899"/>
    <w:rsid w:val="00DD25E8"/>
    <w:rsid w:val="00DD53AA"/>
    <w:rsid w:val="00DE03B4"/>
    <w:rsid w:val="00DE3A45"/>
    <w:rsid w:val="00DE7C1C"/>
    <w:rsid w:val="00DF43DE"/>
    <w:rsid w:val="00DF47B4"/>
    <w:rsid w:val="00DF4D11"/>
    <w:rsid w:val="00DF5405"/>
    <w:rsid w:val="00DF60A6"/>
    <w:rsid w:val="00E00387"/>
    <w:rsid w:val="00E07A03"/>
    <w:rsid w:val="00E1154C"/>
    <w:rsid w:val="00E12560"/>
    <w:rsid w:val="00E1330C"/>
    <w:rsid w:val="00E15FDD"/>
    <w:rsid w:val="00E1715C"/>
    <w:rsid w:val="00E21A45"/>
    <w:rsid w:val="00E21D4E"/>
    <w:rsid w:val="00E2244F"/>
    <w:rsid w:val="00E26633"/>
    <w:rsid w:val="00E3010B"/>
    <w:rsid w:val="00E322E1"/>
    <w:rsid w:val="00E32D7B"/>
    <w:rsid w:val="00E354FA"/>
    <w:rsid w:val="00E36CE4"/>
    <w:rsid w:val="00E379F8"/>
    <w:rsid w:val="00E41433"/>
    <w:rsid w:val="00E442C1"/>
    <w:rsid w:val="00E46217"/>
    <w:rsid w:val="00E466B1"/>
    <w:rsid w:val="00E50F69"/>
    <w:rsid w:val="00E51E40"/>
    <w:rsid w:val="00E54CF3"/>
    <w:rsid w:val="00E56A4F"/>
    <w:rsid w:val="00E6079A"/>
    <w:rsid w:val="00E623EA"/>
    <w:rsid w:val="00E629B6"/>
    <w:rsid w:val="00E63E00"/>
    <w:rsid w:val="00E66D17"/>
    <w:rsid w:val="00E71944"/>
    <w:rsid w:val="00E73C19"/>
    <w:rsid w:val="00E826D0"/>
    <w:rsid w:val="00E8326C"/>
    <w:rsid w:val="00E83727"/>
    <w:rsid w:val="00E8766D"/>
    <w:rsid w:val="00E93F7E"/>
    <w:rsid w:val="00E93FA9"/>
    <w:rsid w:val="00EA0742"/>
    <w:rsid w:val="00EA1DBF"/>
    <w:rsid w:val="00EA3496"/>
    <w:rsid w:val="00EA59AE"/>
    <w:rsid w:val="00EA6E01"/>
    <w:rsid w:val="00EB027B"/>
    <w:rsid w:val="00EB4EE3"/>
    <w:rsid w:val="00EB5AE4"/>
    <w:rsid w:val="00EB7320"/>
    <w:rsid w:val="00EC0050"/>
    <w:rsid w:val="00EC02E4"/>
    <w:rsid w:val="00EC123C"/>
    <w:rsid w:val="00EC5E66"/>
    <w:rsid w:val="00ED0607"/>
    <w:rsid w:val="00ED0E6F"/>
    <w:rsid w:val="00EE49E7"/>
    <w:rsid w:val="00EE59A9"/>
    <w:rsid w:val="00EE6CCB"/>
    <w:rsid w:val="00EF266B"/>
    <w:rsid w:val="00EF39EF"/>
    <w:rsid w:val="00EF7379"/>
    <w:rsid w:val="00EF7792"/>
    <w:rsid w:val="00F0206D"/>
    <w:rsid w:val="00F03A02"/>
    <w:rsid w:val="00F115D7"/>
    <w:rsid w:val="00F13504"/>
    <w:rsid w:val="00F14122"/>
    <w:rsid w:val="00F14E5D"/>
    <w:rsid w:val="00F156F2"/>
    <w:rsid w:val="00F15FCC"/>
    <w:rsid w:val="00F20018"/>
    <w:rsid w:val="00F21B61"/>
    <w:rsid w:val="00F229BB"/>
    <w:rsid w:val="00F23E5A"/>
    <w:rsid w:val="00F247F6"/>
    <w:rsid w:val="00F26D85"/>
    <w:rsid w:val="00F273F7"/>
    <w:rsid w:val="00F32870"/>
    <w:rsid w:val="00F32B9D"/>
    <w:rsid w:val="00F355D5"/>
    <w:rsid w:val="00F35C13"/>
    <w:rsid w:val="00F423F4"/>
    <w:rsid w:val="00F434D7"/>
    <w:rsid w:val="00F441B9"/>
    <w:rsid w:val="00F44916"/>
    <w:rsid w:val="00F45C95"/>
    <w:rsid w:val="00F468B7"/>
    <w:rsid w:val="00F47A30"/>
    <w:rsid w:val="00F51875"/>
    <w:rsid w:val="00F54D1B"/>
    <w:rsid w:val="00F55209"/>
    <w:rsid w:val="00F635CF"/>
    <w:rsid w:val="00F63696"/>
    <w:rsid w:val="00F670AE"/>
    <w:rsid w:val="00F67878"/>
    <w:rsid w:val="00F709BE"/>
    <w:rsid w:val="00F740E9"/>
    <w:rsid w:val="00F8015A"/>
    <w:rsid w:val="00F87961"/>
    <w:rsid w:val="00F918C4"/>
    <w:rsid w:val="00F91ED2"/>
    <w:rsid w:val="00F92C4B"/>
    <w:rsid w:val="00F95650"/>
    <w:rsid w:val="00FA05B0"/>
    <w:rsid w:val="00FA3634"/>
    <w:rsid w:val="00FA3BA4"/>
    <w:rsid w:val="00FA6A00"/>
    <w:rsid w:val="00FB07B2"/>
    <w:rsid w:val="00FB19B1"/>
    <w:rsid w:val="00FB1D90"/>
    <w:rsid w:val="00FB2426"/>
    <w:rsid w:val="00FB6212"/>
    <w:rsid w:val="00FC04D7"/>
    <w:rsid w:val="00FC69AA"/>
    <w:rsid w:val="00FD019D"/>
    <w:rsid w:val="00FD5095"/>
    <w:rsid w:val="00FE0C90"/>
    <w:rsid w:val="00FE47C9"/>
    <w:rsid w:val="00FE7F5D"/>
    <w:rsid w:val="00FF23F8"/>
    <w:rsid w:val="00FF5CC0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53EA5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3EA5"/>
    <w:rPr>
      <w:rFonts w:ascii="Arial" w:hAnsi="Arial" w:cs="Times New Roman"/>
      <w:b/>
      <w:bCs/>
      <w:color w:val="365F91"/>
      <w:sz w:val="28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53EA5"/>
    <w:rPr>
      <w:rFonts w:ascii="Arial" w:hAnsi="Arial" w:cs="Times New Roman"/>
      <w:b/>
      <w:bCs/>
      <w:color w:val="4F81BD"/>
      <w:sz w:val="26"/>
      <w:szCs w:val="26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3EA5"/>
    <w:rPr>
      <w:rFonts w:ascii="Arial" w:hAnsi="Arial" w:cs="Times New Roman"/>
      <w:b/>
      <w:bCs/>
      <w:color w:val="4F81BD"/>
      <w:sz w:val="22"/>
      <w:szCs w:val="22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3EA5"/>
    <w:rPr>
      <w:rFonts w:ascii="Arial" w:hAnsi="Arial" w:cs="Times New Roman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3EA5"/>
    <w:rPr>
      <w:rFonts w:ascii="Arial" w:hAnsi="Arial" w:cs="Times New Roman"/>
      <w:color w:val="243F60"/>
      <w:sz w:val="22"/>
      <w:szCs w:val="22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53EA5"/>
    <w:rPr>
      <w:rFonts w:ascii="Arial" w:hAnsi="Arial" w:cs="Times New Roman"/>
      <w:i/>
      <w:iCs/>
      <w:color w:val="243F60"/>
      <w:sz w:val="22"/>
      <w:szCs w:val="22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3EA5"/>
    <w:rPr>
      <w:rFonts w:ascii="Arial" w:hAnsi="Arial" w:cs="Times New Roman"/>
      <w:i/>
      <w:iCs/>
      <w:color w:val="404040"/>
      <w:sz w:val="22"/>
      <w:szCs w:val="22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3EA5"/>
    <w:rPr>
      <w:rFonts w:ascii="Arial" w:hAnsi="Arial" w:cs="Times New Roman"/>
      <w:color w:val="4F81BD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3EA5"/>
    <w:rPr>
      <w:rFonts w:ascii="Arial" w:hAnsi="Arial" w:cs="Times New Roman"/>
      <w:i/>
      <w:iCs/>
      <w:color w:val="404040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53EA5"/>
    <w:rPr>
      <w:rFonts w:cs="Times New Roman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53EA5"/>
    <w:rPr>
      <w:rFonts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uiPriority w:val="99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53EA5"/>
    <w:rPr>
      <w:rFonts w:cs="Times New Roman"/>
      <w:sz w:val="16"/>
      <w:szCs w:val="16"/>
      <w:lang w:val="en-US" w:eastAsia="ru-RU" w:bidi="ar-SA"/>
    </w:rPr>
  </w:style>
  <w:style w:type="paragraph" w:styleId="Caption">
    <w:name w:val="caption"/>
    <w:basedOn w:val="Normal"/>
    <w:next w:val="Normal"/>
    <w:uiPriority w:val="99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BodyText2">
    <w:name w:val="Body Text 2"/>
    <w:basedOn w:val="Normal"/>
    <w:link w:val="BodyText2Char"/>
    <w:uiPriority w:val="99"/>
    <w:rsid w:val="00553EA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553EA5"/>
    <w:rPr>
      <w:rFonts w:cs="Times New Roman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BodyTextIndent">
    <w:name w:val="Body Text Indent"/>
    <w:aliases w:val="Основной текст 1,Нумерованный список !!,Надин стиль,Основной текст без отступа"/>
    <w:basedOn w:val="Normal"/>
    <w:link w:val="BodyTextIndentChar"/>
    <w:uiPriority w:val="99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BodyTextIndentChar">
    <w:name w:val="Body Text Indent Char"/>
    <w:aliases w:val="Основной текст 1 Char,Нумерованный список !! Char,Надин стиль Char,Основной текст без отступа Char"/>
    <w:basedOn w:val="DefaultParagraphFont"/>
    <w:link w:val="BodyTextIndent"/>
    <w:uiPriority w:val="99"/>
    <w:locked/>
    <w:rsid w:val="00553EA5"/>
    <w:rPr>
      <w:rFonts w:cs="Times New Roman"/>
      <w:sz w:val="24"/>
      <w:szCs w:val="24"/>
      <w:lang w:val="en-US" w:eastAsia="ru-RU" w:bidi="ar-SA"/>
    </w:rPr>
  </w:style>
  <w:style w:type="character" w:styleId="Hyperlink">
    <w:name w:val="Hyperlink"/>
    <w:basedOn w:val="DefaultParagraphFont"/>
    <w:uiPriority w:val="99"/>
    <w:rsid w:val="00553EA5"/>
    <w:rPr>
      <w:rFonts w:cs="Times New Roman"/>
      <w:color w:val="0000FF"/>
      <w:u w:val="single"/>
    </w:rPr>
  </w:style>
  <w:style w:type="paragraph" w:customStyle="1" w:styleId="1">
    <w:name w:val="Без интервала1"/>
    <w:link w:val="NoSpacingChar"/>
    <w:uiPriority w:val="99"/>
    <w:rsid w:val="00553EA5"/>
    <w:rPr>
      <w:lang w:val="en-US" w:eastAsia="en-US"/>
    </w:rPr>
  </w:style>
  <w:style w:type="character" w:customStyle="1" w:styleId="NoSpacingChar">
    <w:name w:val="No Spacing Char"/>
    <w:basedOn w:val="DefaultParagraphFont"/>
    <w:link w:val="1"/>
    <w:uiPriority w:val="99"/>
    <w:locked/>
    <w:rsid w:val="00553EA5"/>
    <w:rPr>
      <w:rFonts w:cs="Times New Roman"/>
      <w:sz w:val="22"/>
      <w:szCs w:val="22"/>
      <w:lang w:val="en-US" w:eastAsia="en-US" w:bidi="ar-SA"/>
    </w:rPr>
  </w:style>
  <w:style w:type="paragraph" w:customStyle="1" w:styleId="ConsTitle">
    <w:name w:val="ConsTitle"/>
    <w:uiPriority w:val="99"/>
    <w:rsid w:val="00553EA5"/>
    <w:pPr>
      <w:widowControl w:val="0"/>
    </w:pPr>
    <w:rPr>
      <w:rFonts w:ascii="Arial" w:hAnsi="Arial"/>
      <w:b/>
      <w:sz w:val="16"/>
      <w:szCs w:val="20"/>
      <w:lang w:val="en-US"/>
    </w:rPr>
  </w:style>
  <w:style w:type="paragraph" w:customStyle="1" w:styleId="a">
    <w:name w:val="Прижатый влево"/>
    <w:basedOn w:val="Normal"/>
    <w:next w:val="Normal"/>
    <w:uiPriority w:val="99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10">
    <w:name w:val="Абзац списка1"/>
    <w:basedOn w:val="Normal"/>
    <w:uiPriority w:val="99"/>
    <w:rsid w:val="00553EA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53EA5"/>
    <w:rPr>
      <w:rFonts w:ascii="Arial" w:hAnsi="Arial" w:cs="Times New Roman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53EA5"/>
    <w:rPr>
      <w:rFonts w:ascii="Arial" w:hAnsi="Arial" w:cs="Times New Roman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basedOn w:val="DefaultParagraphFont"/>
    <w:uiPriority w:val="99"/>
    <w:qFormat/>
    <w:rsid w:val="00553EA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553EA5"/>
    <w:rPr>
      <w:rFonts w:cs="Times New Roman"/>
      <w:i/>
      <w:iCs/>
    </w:rPr>
  </w:style>
  <w:style w:type="paragraph" w:customStyle="1" w:styleId="21">
    <w:name w:val="Цитата 21"/>
    <w:basedOn w:val="Normal"/>
    <w:next w:val="Normal"/>
    <w:link w:val="QuoteChar"/>
    <w:uiPriority w:val="99"/>
    <w:rsid w:val="00553EA5"/>
    <w:rPr>
      <w:i/>
      <w:iCs/>
      <w:color w:val="000000"/>
    </w:rPr>
  </w:style>
  <w:style w:type="character" w:customStyle="1" w:styleId="QuoteChar">
    <w:name w:val="Quote Char"/>
    <w:basedOn w:val="DefaultParagraphFont"/>
    <w:link w:val="21"/>
    <w:uiPriority w:val="99"/>
    <w:locked/>
    <w:rsid w:val="00553EA5"/>
    <w:rPr>
      <w:rFonts w:cs="Times New Roman"/>
      <w:i/>
      <w:iCs/>
      <w:color w:val="000000"/>
      <w:sz w:val="22"/>
      <w:szCs w:val="22"/>
      <w:lang w:val="en-US" w:eastAsia="en-US" w:bidi="ar-SA"/>
    </w:rPr>
  </w:style>
  <w:style w:type="paragraph" w:customStyle="1" w:styleId="11">
    <w:name w:val="Выделенная цитата1"/>
    <w:basedOn w:val="Normal"/>
    <w:next w:val="Normal"/>
    <w:link w:val="IntenseQuoteChar"/>
    <w:uiPriority w:val="99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11"/>
    <w:uiPriority w:val="99"/>
    <w:locked/>
    <w:rsid w:val="00553EA5"/>
    <w:rPr>
      <w:rFonts w:cs="Times New Roman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12">
    <w:name w:val="Слабое выделение1"/>
    <w:basedOn w:val="DefaultParagraphFont"/>
    <w:uiPriority w:val="99"/>
    <w:rsid w:val="00553EA5"/>
    <w:rPr>
      <w:rFonts w:cs="Times New Roman"/>
      <w:i/>
      <w:iCs/>
      <w:color w:val="808080"/>
    </w:rPr>
  </w:style>
  <w:style w:type="character" w:customStyle="1" w:styleId="13">
    <w:name w:val="Сильное выделение1"/>
    <w:basedOn w:val="DefaultParagraphFont"/>
    <w:uiPriority w:val="99"/>
    <w:rsid w:val="00553EA5"/>
    <w:rPr>
      <w:rFonts w:cs="Times New Roman"/>
      <w:b/>
      <w:bCs/>
      <w:i/>
      <w:iCs/>
      <w:color w:val="4F81BD"/>
    </w:rPr>
  </w:style>
  <w:style w:type="character" w:customStyle="1" w:styleId="14">
    <w:name w:val="Слабая ссылка1"/>
    <w:basedOn w:val="DefaultParagraphFont"/>
    <w:uiPriority w:val="99"/>
    <w:rsid w:val="00553EA5"/>
    <w:rPr>
      <w:rFonts w:cs="Times New Roman"/>
      <w:smallCaps/>
      <w:color w:val="C0504D"/>
      <w:u w:val="single"/>
    </w:rPr>
  </w:style>
  <w:style w:type="character" w:customStyle="1" w:styleId="15">
    <w:name w:val="Сильная ссылка1"/>
    <w:basedOn w:val="DefaultParagraphFont"/>
    <w:uiPriority w:val="99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6">
    <w:name w:val="Название книги1"/>
    <w:basedOn w:val="DefaultParagraphFont"/>
    <w:uiPriority w:val="99"/>
    <w:rsid w:val="00553EA5"/>
    <w:rPr>
      <w:rFonts w:cs="Times New Roman"/>
      <w:b/>
      <w:bCs/>
      <w:smallCaps/>
      <w:spacing w:val="5"/>
    </w:rPr>
  </w:style>
  <w:style w:type="paragraph" w:customStyle="1" w:styleId="17">
    <w:name w:val="Заголовок оглавления1"/>
    <w:basedOn w:val="Heading1"/>
    <w:next w:val="Normal"/>
    <w:uiPriority w:val="99"/>
    <w:rsid w:val="00553EA5"/>
    <w:pPr>
      <w:outlineLvl w:val="9"/>
    </w:pPr>
  </w:style>
  <w:style w:type="character" w:customStyle="1" w:styleId="18">
    <w:name w:val="Заголовок №1_"/>
    <w:basedOn w:val="DefaultParagraphFont"/>
    <w:uiPriority w:val="99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9">
    <w:name w:val="Заголовок №1"/>
    <w:basedOn w:val="18"/>
    <w:uiPriority w:val="99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">
    <w:name w:val="Основной текст (2)_"/>
    <w:basedOn w:val="DefaultParagraphFont"/>
    <w:uiPriority w:val="99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0">
    <w:name w:val="Основной текст (2)"/>
    <w:basedOn w:val="2"/>
    <w:uiPriority w:val="99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a">
    <w:name w:val="Стиль 1."/>
    <w:basedOn w:val="Normal"/>
    <w:uiPriority w:val="99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0">
    <w:name w:val="Нормальный (таблица)"/>
    <w:basedOn w:val="Normal"/>
    <w:next w:val="Normal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Normal"/>
    <w:uiPriority w:val="99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Normal"/>
    <w:uiPriority w:val="99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NoSpacing">
    <w:name w:val="No Spacing"/>
    <w:uiPriority w:val="99"/>
    <w:qFormat/>
    <w:rsid w:val="00DB7145"/>
    <w:rPr>
      <w:rFonts w:ascii="Calibri" w:hAnsi="Calibri" w:cs="Calibri"/>
    </w:rPr>
  </w:style>
  <w:style w:type="character" w:customStyle="1" w:styleId="a1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2">
    <w:name w:val="Таблицы (моноширинный)"/>
    <w:basedOn w:val="Normal"/>
    <w:next w:val="Normal"/>
    <w:uiPriority w:val="99"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10">
    <w:name w:val="Без интервала11"/>
    <w:uiPriority w:val="99"/>
    <w:rsid w:val="00784CF8"/>
    <w:rPr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3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3.bin"/><Relationship Id="rId39" Type="http://schemas.openxmlformats.org/officeDocument/2006/relationships/image" Target="media/image24.png"/><Relationship Id="rId21" Type="http://schemas.openxmlformats.org/officeDocument/2006/relationships/image" Target="media/image15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hyperlink" Target="mailto:fo17ozin@mail.ru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image" Target="media/image25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3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32.jpeg"/><Relationship Id="rId57" Type="http://schemas.openxmlformats.org/officeDocument/2006/relationships/image" Target="media/image40.png"/><Relationship Id="rId61" Type="http://schemas.openxmlformats.org/officeDocument/2006/relationships/image" Target="media/image4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oleObject" Target="embeddings/oleObject9.bin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39</Pages>
  <Words>6993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2021-11-08T04:50:00Z</cp:lastPrinted>
  <dcterms:created xsi:type="dcterms:W3CDTF">2021-11-12T09:30:00Z</dcterms:created>
  <dcterms:modified xsi:type="dcterms:W3CDTF">2021-11-12T09:54:00Z</dcterms:modified>
</cp:coreProperties>
</file>